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0CA60" w14:textId="77777777" w:rsidR="00A500F6" w:rsidRPr="00A500F6" w:rsidRDefault="00A500F6" w:rsidP="00A500F6">
      <w:pPr>
        <w:pStyle w:val="Overskrift1"/>
        <w:rPr>
          <w:rFonts w:ascii="Playfair Display" w:hAnsi="Playfair Display"/>
          <w:sz w:val="40"/>
          <w:szCs w:val="40"/>
        </w:rPr>
      </w:pPr>
      <w:r w:rsidRPr="00A500F6">
        <w:rPr>
          <w:rFonts w:ascii="Playfair Display" w:hAnsi="Playfair Display"/>
          <w:sz w:val="40"/>
          <w:szCs w:val="40"/>
        </w:rPr>
        <w:t>Eksamensreglement for Randers HF &amp; VUC - HF-afdelingerne</w:t>
      </w:r>
    </w:p>
    <w:p w14:paraId="3EB07C3F" w14:textId="77777777" w:rsidR="00A500F6" w:rsidRPr="00A500F6" w:rsidRDefault="00A500F6" w:rsidP="00A500F6">
      <w:pPr>
        <w:pStyle w:val="Overskrift2"/>
        <w:rPr>
          <w:sz w:val="24"/>
          <w:szCs w:val="24"/>
        </w:rPr>
      </w:pPr>
      <w:r w:rsidRPr="00A500F6">
        <w:rPr>
          <w:sz w:val="24"/>
          <w:szCs w:val="24"/>
        </w:rPr>
        <w:t>Generelt</w:t>
      </w:r>
    </w:p>
    <w:p w14:paraId="139B5FA5" w14:textId="77777777" w:rsidR="00A500F6" w:rsidRDefault="00A500F6" w:rsidP="00A500F6">
      <w:pPr>
        <w:spacing w:after="0"/>
      </w:pPr>
      <w:r>
        <w:t xml:space="preserve">Du skal læse hele dette eksamensreglement, så du ved, hvad der er tilladt, hvordan du gør tingene korrekt, og hvad konsekvenserne er, hvis du bryder reglerne. Er du i tvivl om noget, så spørg dine lærere, der selvfølgelig også har pligt til at informere dig om eksamen i netop deres fag. Dette reglement dækker både skriftlige og mundtlige eksamener. Alle eksamener afvikles efter 2017-bekendtgørelsen. Rammerne for eksamen er desuden beskrevet i eksamensbekendtgørelsen </w:t>
      </w:r>
      <w:hyperlink r:id="rId10" w:history="1">
        <w:r w:rsidRPr="00AC1C7D">
          <w:rPr>
            <w:rStyle w:val="Hyperlink"/>
          </w:rPr>
          <w:t>https://www.retsinformation.dk/eli/lta/2016/343</w:t>
        </w:r>
      </w:hyperlink>
      <w:r>
        <w:t xml:space="preserve"> ).  </w:t>
      </w:r>
    </w:p>
    <w:p w14:paraId="4AB0FFDA" w14:textId="77777777" w:rsidR="00A500F6" w:rsidRDefault="00A500F6" w:rsidP="00A500F6">
      <w:pPr>
        <w:spacing w:after="0"/>
      </w:pPr>
      <w:r>
        <w:t xml:space="preserve">Det skal understreges, at skolens øvrige studie- og ordensregler naturligvis også gælder i forbindelse med prøver og eksamener </w:t>
      </w:r>
      <w:hyperlink r:id="rId11" w:history="1">
        <w:r w:rsidRPr="000E58CD">
          <w:rPr>
            <w:rStyle w:val="Hyperlink"/>
          </w:rPr>
          <w:t>https://www.randershfvuc.dk/for-elever-og-kursister/studie-og-ordensregler</w:t>
        </w:r>
      </w:hyperlink>
    </w:p>
    <w:p w14:paraId="03542FE8" w14:textId="77777777" w:rsidR="00A500F6" w:rsidRPr="00A500F6" w:rsidRDefault="00A500F6" w:rsidP="00A500F6">
      <w:pPr>
        <w:spacing w:after="0"/>
        <w:rPr>
          <w:rStyle w:val="Hyperlink"/>
          <w:sz w:val="24"/>
          <w:szCs w:val="24"/>
        </w:rPr>
      </w:pPr>
    </w:p>
    <w:p w14:paraId="4FBE855D" w14:textId="77777777" w:rsidR="00A500F6" w:rsidRPr="00A500F6" w:rsidRDefault="00A500F6" w:rsidP="00A500F6">
      <w:pPr>
        <w:pStyle w:val="Overskrift2"/>
        <w:rPr>
          <w:sz w:val="24"/>
          <w:szCs w:val="24"/>
        </w:rPr>
      </w:pPr>
      <w:r w:rsidRPr="00A500F6">
        <w:rPr>
          <w:sz w:val="24"/>
          <w:szCs w:val="24"/>
        </w:rPr>
        <w:t>Eksamensplan</w:t>
      </w:r>
    </w:p>
    <w:p w14:paraId="5B0F0F76" w14:textId="77777777" w:rsidR="00A500F6" w:rsidRPr="00742E84" w:rsidRDefault="00A500F6" w:rsidP="00A500F6">
      <w:pPr>
        <w:spacing w:after="0"/>
      </w:pPr>
      <w:r w:rsidRPr="00742E84">
        <w:t xml:space="preserve">Eksamensplanen offentliggøres i </w:t>
      </w:r>
      <w:proofErr w:type="spellStart"/>
      <w:r w:rsidRPr="00742E84">
        <w:t>Ludus</w:t>
      </w:r>
      <w:proofErr w:type="spellEnd"/>
      <w:r w:rsidRPr="00742E84">
        <w:t xml:space="preserve"> i starten af maj for sommereksamen og i slutningen af november for vintereksamen. Du kan se datoer og klokkeslæt på dine eksaminer i fanen ”Eksamensplan”. Der vil løbende ske ændringer, så du skal tjekke dine eksamenstider helt frem til eksamenstidspunktet.  </w:t>
      </w:r>
    </w:p>
    <w:p w14:paraId="6BD10811" w14:textId="77777777" w:rsidR="00A500F6" w:rsidRDefault="00A500F6" w:rsidP="00A500F6">
      <w:pPr>
        <w:spacing w:after="0"/>
      </w:pPr>
    </w:p>
    <w:p w14:paraId="4D2F6B16" w14:textId="77777777" w:rsidR="00A500F6" w:rsidRPr="003110E9" w:rsidRDefault="00A500F6" w:rsidP="00A500F6">
      <w:pPr>
        <w:pStyle w:val="Overskrift3"/>
      </w:pPr>
      <w:r w:rsidRPr="003110E9">
        <w:t>Mødetid</w:t>
      </w:r>
    </w:p>
    <w:p w14:paraId="2F2C0F06" w14:textId="77777777" w:rsidR="00A500F6" w:rsidRPr="00742E84" w:rsidRDefault="00A500F6" w:rsidP="00A500F6">
      <w:pPr>
        <w:spacing w:after="0"/>
      </w:pPr>
      <w:r w:rsidRPr="00742E84">
        <w:t xml:space="preserve">Du skal møde i god tid før eksamensstart. </w:t>
      </w:r>
    </w:p>
    <w:p w14:paraId="48491F76" w14:textId="77777777" w:rsidR="00A500F6" w:rsidRPr="00742E84" w:rsidRDefault="00A500F6" w:rsidP="00A500F6">
      <w:pPr>
        <w:spacing w:after="0"/>
      </w:pPr>
      <w:r w:rsidRPr="00742E84">
        <w:t xml:space="preserve">Til skriftlig eksamen betyder det senest kl. 8.30. Du skal kunne nå at tjekke netadgang, adgang til </w:t>
      </w:r>
      <w:proofErr w:type="spellStart"/>
      <w:r w:rsidRPr="00742E84">
        <w:t>Netprøver</w:t>
      </w:r>
      <w:proofErr w:type="spellEnd"/>
      <w:r w:rsidRPr="00742E84">
        <w:t xml:space="preserve"> mm inden prøven starter. Fra kl. 8.45 skal du være på din plads i eksamenslokalet. Hvis du ikke er på din plads 8.45 kan du blive bedt om at vente med at komme ind til efter prøven er starten.</w:t>
      </w:r>
    </w:p>
    <w:p w14:paraId="3848DA3E" w14:textId="77777777" w:rsidR="00A500F6" w:rsidRDefault="00A500F6" w:rsidP="00A500F6">
      <w:r>
        <w:t xml:space="preserve">Til mundtlig eksamen skal du også møde på skolen 30 min før din eksaminationstid. </w:t>
      </w:r>
    </w:p>
    <w:p w14:paraId="5DE95756" w14:textId="77777777" w:rsidR="00A500F6" w:rsidRDefault="00A500F6" w:rsidP="00A500F6">
      <w:r>
        <w:t xml:space="preserve">Hvis du kommer efter prøvens begyndelse, vil du som udgangspunkt ikke kunne deltage i prøven. Afdelingslederen beslutter, om du kan få lov at deltage. En prøve er begyndt, når opgaven eller forberedelsesmaterialet er uddelt. </w:t>
      </w:r>
    </w:p>
    <w:p w14:paraId="5BC85DC6" w14:textId="77777777" w:rsidR="00A500F6" w:rsidRDefault="00A500F6" w:rsidP="00A500F6">
      <w:pPr>
        <w:pStyle w:val="Overskrift3"/>
      </w:pPr>
    </w:p>
    <w:p w14:paraId="30C26579" w14:textId="77777777" w:rsidR="00A500F6" w:rsidRDefault="00A500F6" w:rsidP="00A500F6">
      <w:pPr>
        <w:pStyle w:val="Overskrift3"/>
      </w:pPr>
      <w:r>
        <w:t>Billedlegitimation</w:t>
      </w:r>
    </w:p>
    <w:p w14:paraId="2CBBA60E" w14:textId="77777777" w:rsidR="00A500F6" w:rsidRDefault="00A500F6" w:rsidP="00A500F6">
      <w:r>
        <w:t xml:space="preserve">Du skal medbringe billedlegitimation til eksamen. Det er en forudsætning for at måtte gå til eksamen. Til mundtlig eksamen gælder det dog kun fjernundervisningskursister og selvstuderende. </w:t>
      </w:r>
    </w:p>
    <w:p w14:paraId="35DE2B6C" w14:textId="77777777" w:rsidR="00A500F6" w:rsidRDefault="00A500F6" w:rsidP="00A500F6"/>
    <w:p w14:paraId="27349AE3" w14:textId="77777777" w:rsidR="00A500F6" w:rsidRDefault="00A500F6" w:rsidP="00A500F6">
      <w:pPr>
        <w:pStyle w:val="Overskrift3"/>
      </w:pPr>
      <w:r w:rsidRPr="003110E9">
        <w:t>Kommunikation under prøverne</w:t>
      </w:r>
    </w:p>
    <w:p w14:paraId="2826C956" w14:textId="77777777" w:rsidR="00A500F6" w:rsidRDefault="00A500F6" w:rsidP="00A500F6">
      <w:r>
        <w:t>Al kommunikation med andre under prøven er forbudt. Det gælder både direkte og online kommunikation (fx sms, chat, mail, deledokumenter). Du skal sørge for at være logget af div. chatfora før eksamen, så der ikke kommer pop-up-beskeder eller de åbner automatisk.</w:t>
      </w:r>
    </w:p>
    <w:p w14:paraId="7306BE08" w14:textId="77777777" w:rsidR="00A500F6" w:rsidRDefault="00A500F6" w:rsidP="00A500F6">
      <w:r>
        <w:t>Brug af internet er forbudt, med mindre det er en tilladt del af eksamensformen i det konkrete fag.</w:t>
      </w:r>
    </w:p>
    <w:p w14:paraId="64B53848" w14:textId="77777777" w:rsidR="00A500F6" w:rsidRPr="003110E9" w:rsidRDefault="00A500F6" w:rsidP="00A500F6">
      <w:pPr>
        <w:pStyle w:val="Overskrift3"/>
      </w:pPr>
      <w:r w:rsidRPr="003110E9">
        <w:lastRenderedPageBreak/>
        <w:t>Mobiltelefoner</w:t>
      </w:r>
    </w:p>
    <w:p w14:paraId="173D1A45" w14:textId="77777777" w:rsidR="00A500F6" w:rsidRDefault="00A500F6" w:rsidP="00A500F6">
      <w:r>
        <w:t xml:space="preserve">Du skal aflevere din telefon og evt. </w:t>
      </w:r>
      <w:r w:rsidRPr="00742E84">
        <w:t>smartwatch</w:t>
      </w:r>
      <w:r>
        <w:t xml:space="preserve"> til en eksamensvagt / din eksaminator i fuldstændigt slukket tilstand. Det er ikke nok at sætte på lydløs eller lignende. Du kan hente din telefon og</w:t>
      </w:r>
      <w:r w:rsidRPr="000166EC">
        <w:rPr>
          <w:color w:val="FF0000"/>
        </w:rPr>
        <w:t xml:space="preserve"> ur</w:t>
      </w:r>
      <w:r>
        <w:t xml:space="preserve">, når din eksamen er slut, og en eksamensvagt giver tilladelse. </w:t>
      </w:r>
    </w:p>
    <w:p w14:paraId="1E258310" w14:textId="77777777" w:rsidR="00A500F6" w:rsidRDefault="00A500F6" w:rsidP="00A500F6"/>
    <w:p w14:paraId="2021C6EB" w14:textId="77777777" w:rsidR="00A500F6" w:rsidRDefault="00A500F6" w:rsidP="00A500F6">
      <w:pPr>
        <w:pStyle w:val="Overskrift3"/>
      </w:pPr>
      <w:r w:rsidRPr="003E63AC">
        <w:t>Hjælpemidler</w:t>
      </w:r>
    </w:p>
    <w:p w14:paraId="4AD8F17F" w14:textId="77777777" w:rsidR="00A500F6" w:rsidRDefault="00A500F6" w:rsidP="00A500F6">
      <w:r>
        <w:t xml:space="preserve">Det fremgår af de enkelte fags læreplaner, hvilke hjælpemidler du må bruge. Dine notater må gerne være digitale, men ikke </w:t>
      </w:r>
      <w:proofErr w:type="spellStart"/>
      <w:r>
        <w:t>netbaserede</w:t>
      </w:r>
      <w:proofErr w:type="spellEnd"/>
      <w:r>
        <w:t xml:space="preserve">. Det er dit ansvar at downloade og gemme eventuelt </w:t>
      </w:r>
      <w:proofErr w:type="spellStart"/>
      <w:r>
        <w:t>netbaseret</w:t>
      </w:r>
      <w:proofErr w:type="spellEnd"/>
      <w:r>
        <w:t xml:space="preserve"> materiale, noter osv. offline før din eksamen. Hvis der er </w:t>
      </w:r>
      <w:proofErr w:type="spellStart"/>
      <w:r>
        <w:t>netbaseret</w:t>
      </w:r>
      <w:proofErr w:type="spellEnd"/>
      <w:r>
        <w:t xml:space="preserve"> materiale, som ikke kan downloades, må du kun tilgå det til eksamen, hvis det fremgår tydeligt af fagets undervisningsbeskrivelse. Det vil typisk være ordbøger, </w:t>
      </w:r>
      <w:r w:rsidRPr="00742E84">
        <w:t>(ikke oversættelsesprogrammer eller oversættelsesfunktioner</w:t>
      </w:r>
      <w:r>
        <w:t xml:space="preserve">) fagets i-bøger, klassenotesbogen. Under eksamen må du ikke </w:t>
      </w:r>
      <w:r w:rsidRPr="008C60BE">
        <w:t xml:space="preserve">gå på </w:t>
      </w:r>
      <w:proofErr w:type="spellStart"/>
      <w:r w:rsidRPr="008C60BE">
        <w:t>Ludus</w:t>
      </w:r>
      <w:proofErr w:type="spellEnd"/>
      <w:r w:rsidRPr="008C60BE">
        <w:t xml:space="preserve"> og Teams.</w:t>
      </w:r>
    </w:p>
    <w:p w14:paraId="7FB583F4" w14:textId="77777777" w:rsidR="00A500F6" w:rsidRPr="001E0E6D" w:rsidRDefault="00A500F6" w:rsidP="00A500F6">
      <w:r w:rsidRPr="001E0E6D">
        <w:t xml:space="preserve">Det er </w:t>
      </w:r>
      <w:r>
        <w:t xml:space="preserve">kun </w:t>
      </w:r>
      <w:r w:rsidRPr="001E0E6D">
        <w:t xml:space="preserve">tilladt at bruge læse- og skrivestøtteprogrammer, fx </w:t>
      </w:r>
      <w:proofErr w:type="spellStart"/>
      <w:r w:rsidRPr="001E0E6D">
        <w:t>AppWriter</w:t>
      </w:r>
      <w:proofErr w:type="spellEnd"/>
      <w:r w:rsidRPr="001E0E6D">
        <w:t xml:space="preserve">, </w:t>
      </w:r>
      <w:r w:rsidRPr="00742E84">
        <w:t>hvis du har søgt og fået det bevilliget som et særlig vilkår til eksamen og har downloadet programmet til din computer</w:t>
      </w:r>
      <w:r>
        <w:t>.</w:t>
      </w:r>
    </w:p>
    <w:p w14:paraId="71941A47" w14:textId="77777777" w:rsidR="00A500F6" w:rsidRDefault="00A500F6" w:rsidP="00A500F6">
      <w:r w:rsidRPr="000E372D">
        <w:t xml:space="preserve">Besvarelsen </w:t>
      </w:r>
      <w:r>
        <w:t xml:space="preserve">af opgaverne/spørgsmålene </w:t>
      </w:r>
      <w:r w:rsidRPr="000E372D">
        <w:t xml:space="preserve">skal være </w:t>
      </w:r>
      <w:r>
        <w:t>din</w:t>
      </w:r>
      <w:r w:rsidRPr="000E372D">
        <w:t xml:space="preserve"> egen og selvstændige besvarelse</w:t>
      </w:r>
      <w:r>
        <w:t>.</w:t>
      </w:r>
    </w:p>
    <w:p w14:paraId="59C112B2" w14:textId="77777777" w:rsidR="00A500F6" w:rsidRDefault="00A500F6" w:rsidP="00A500F6">
      <w:pPr>
        <w:spacing w:after="0"/>
      </w:pPr>
      <w:r w:rsidRPr="00742E84">
        <w:t xml:space="preserve">Det er forbudt at bruge </w:t>
      </w:r>
      <w:proofErr w:type="spellStart"/>
      <w:r w:rsidRPr="00742E84">
        <w:t>ChatGPT</w:t>
      </w:r>
      <w:proofErr w:type="spellEnd"/>
      <w:r w:rsidRPr="00742E84">
        <w:t xml:space="preserve"> under prøverne. Hvis </w:t>
      </w:r>
      <w:proofErr w:type="spellStart"/>
      <w:r w:rsidRPr="00742E84">
        <w:t>ChatGPT</w:t>
      </w:r>
      <w:proofErr w:type="spellEnd"/>
      <w:r w:rsidRPr="00742E84">
        <w:t xml:space="preserve"> eller andre former for AI-baserede hjælpemidler bidrager til eller leverer en hel eller delvis besvarelse, er der ikke længere tale om et selvstændigt stykke arbejde. Brug af </w:t>
      </w:r>
      <w:proofErr w:type="spellStart"/>
      <w:r w:rsidRPr="00742E84">
        <w:t>ChatGPT</w:t>
      </w:r>
      <w:proofErr w:type="spellEnd"/>
      <w:r w:rsidRPr="00742E84">
        <w:t xml:space="preserve"> betragtes derfor som snyd.</w:t>
      </w:r>
    </w:p>
    <w:p w14:paraId="5EF72F12" w14:textId="77777777" w:rsidR="00A500F6" w:rsidRPr="00742E84" w:rsidRDefault="00A500F6" w:rsidP="00A500F6">
      <w:pPr>
        <w:spacing w:after="0"/>
      </w:pPr>
    </w:p>
    <w:p w14:paraId="4BD5C1C5" w14:textId="77777777" w:rsidR="00A500F6" w:rsidRPr="00597B93" w:rsidRDefault="00A500F6" w:rsidP="00A500F6">
      <w:pPr>
        <w:pStyle w:val="Overskrift3"/>
      </w:pPr>
      <w:r w:rsidRPr="00597B93">
        <w:t>Computer</w:t>
      </w:r>
      <w:r>
        <w:t xml:space="preserve"> og internet</w:t>
      </w:r>
    </w:p>
    <w:p w14:paraId="6277828C" w14:textId="77777777" w:rsidR="00A500F6" w:rsidRDefault="00A500F6" w:rsidP="00A500F6">
      <w:r>
        <w:t xml:space="preserve">Du skal selv sørge for at medbringe pc til de eksamener, hvor du må bruge den. </w:t>
      </w:r>
    </w:p>
    <w:p w14:paraId="1DD828DA" w14:textId="77777777" w:rsidR="00A500F6" w:rsidRDefault="00A500F6" w:rsidP="00A500F6">
      <w:pPr>
        <w:spacing w:after="0"/>
      </w:pPr>
      <w:r w:rsidRPr="00742E84">
        <w:t>Det er dit ansvar, at dit it-udstyr, it-programmer og it-forbindelser fungerer og er klar til brug, når eksamen starter. Du er velkommen til møde i god tid (</w:t>
      </w:r>
      <w:proofErr w:type="spellStart"/>
      <w:r w:rsidRPr="00742E84">
        <w:t>kl</w:t>
      </w:r>
      <w:proofErr w:type="spellEnd"/>
      <w:r w:rsidRPr="00742E84">
        <w:t xml:space="preserve"> 8) og der er it-hjælp tilgængelig.</w:t>
      </w:r>
    </w:p>
    <w:p w14:paraId="08A3ED91" w14:textId="77777777" w:rsidR="00A500F6" w:rsidRPr="00742E84" w:rsidRDefault="00A500F6" w:rsidP="00A500F6">
      <w:pPr>
        <w:spacing w:after="0"/>
      </w:pPr>
    </w:p>
    <w:p w14:paraId="13DD9A43" w14:textId="77777777" w:rsidR="00A500F6" w:rsidRDefault="00A500F6" w:rsidP="00A500F6">
      <w:r>
        <w:t>Du skal selv sørge for, at alle chatfunktioner mm. er lukket ned.</w:t>
      </w:r>
    </w:p>
    <w:p w14:paraId="3773B3DD" w14:textId="77777777" w:rsidR="00A500F6" w:rsidRDefault="00A500F6" w:rsidP="00A500F6">
      <w:r>
        <w:t xml:space="preserve">Genstart din computer aftenen før eksamen, og når du møder på skolen på eksamensdagen. Ved skriftlige eksaminer tjek også adgang til </w:t>
      </w:r>
      <w:proofErr w:type="spellStart"/>
      <w:r>
        <w:t>Netprøver</w:t>
      </w:r>
      <w:proofErr w:type="spellEnd"/>
      <w:r>
        <w:t xml:space="preserve"> og netadgang.</w:t>
      </w:r>
    </w:p>
    <w:p w14:paraId="6CC7EF9D" w14:textId="77777777" w:rsidR="00A500F6" w:rsidRDefault="00A500F6" w:rsidP="00A500F6">
      <w:pPr>
        <w:spacing w:after="0"/>
      </w:pPr>
      <w:r>
        <w:t>Til de konkrete eksamener, hvor netadgang eksplicit er tilladt jf. fagets læreplan, skal du bruge skolens netværk (”ITS”). Du må ikke logge på via andre netværk, heller ikke dit eget. For at forhindre snyd gør skolen brug af datalogning, internetscreeninger, stikprøver mm., der fx kontrollerer din eventuelle adfærd på nettet under prøven.</w:t>
      </w:r>
    </w:p>
    <w:p w14:paraId="4D403B11" w14:textId="77777777" w:rsidR="00A500F6" w:rsidRDefault="00A500F6" w:rsidP="00A500F6"/>
    <w:p w14:paraId="3426DDB5" w14:textId="77777777" w:rsidR="00A500F6" w:rsidRPr="000E372D" w:rsidRDefault="00A500F6" w:rsidP="00A500F6">
      <w:pPr>
        <w:pStyle w:val="Overskrift3"/>
      </w:pPr>
      <w:r w:rsidRPr="000E372D">
        <w:t>Overtrædelse af reglerne</w:t>
      </w:r>
    </w:p>
    <w:p w14:paraId="52143D1F" w14:textId="77777777" w:rsidR="00A500F6" w:rsidRDefault="00A500F6" w:rsidP="00A500F6">
      <w:r>
        <w:t>Overtrædelse af eksamensreglerne (eksamensbekendtgørelsen) medfører sanktioner. Overtrædelserne kunne fx være brug af ikke tilladte hjælpemidler, herunder internet, plagiat og afskrift, aktive chatfunktioner, kommunikation med andre, give hjælp til andre eksaminander osv.</w:t>
      </w:r>
    </w:p>
    <w:p w14:paraId="6D79BC54" w14:textId="77777777" w:rsidR="00A500F6" w:rsidRDefault="00A500F6" w:rsidP="00A500F6">
      <w:r>
        <w:lastRenderedPageBreak/>
        <w:t>Der er følgende sanktionsmuligheder i forbindelse med snyd: Bortvisning fra eksamen, bortvisning fra skolen og tildeling af karakteren minus 03 for prøven. I nogle tilfælde opdages snyd først efter karaktergivningen, karakteren kan derfor bortfalde, selv om du har fået den oplyst.</w:t>
      </w:r>
    </w:p>
    <w:p w14:paraId="723ADC32" w14:textId="77777777" w:rsidR="00A500F6" w:rsidRPr="00597B93" w:rsidRDefault="00A500F6" w:rsidP="00A500F6">
      <w:pPr>
        <w:pStyle w:val="Overskrift3"/>
      </w:pPr>
      <w:r w:rsidRPr="00597B93">
        <w:t>Særlige vilkår / dispensation</w:t>
      </w:r>
    </w:p>
    <w:p w14:paraId="571E69C4" w14:textId="77777777" w:rsidR="00A500F6" w:rsidRDefault="00A500F6" w:rsidP="00A500F6">
      <w:r>
        <w:t>Hvis du har en eller anden form for funktionsnedsættelse, fx fysisk handicap, ordblindhed, diagnose eller lignende, kan du søge om at gå til eksamen på særlige vilkår. På den måde kan du afhængigt af din funktionsnedsættelse få dispensation til at bruge bestemte hjælpemidler. Du oplyses om denne ansøgningsmulighed via Teams og her skal du overholde de deadlines, der anvises. Deadline er typisk nogle måneder før eksamen</w:t>
      </w:r>
    </w:p>
    <w:p w14:paraId="44CC6AEE" w14:textId="77777777" w:rsidR="00A500F6" w:rsidRDefault="00A500F6" w:rsidP="00A500F6">
      <w:pPr>
        <w:pStyle w:val="Overskrift3"/>
        <w:spacing w:before="0"/>
      </w:pPr>
      <w:r>
        <w:t>Sygdom ved eksamen</w:t>
      </w:r>
    </w:p>
    <w:p w14:paraId="712F076C" w14:textId="77777777" w:rsidR="00A500F6" w:rsidRDefault="00A500F6" w:rsidP="00A500F6">
      <w:pPr>
        <w:spacing w:after="0"/>
      </w:pPr>
      <w:r>
        <w:t xml:space="preserve">I tilfælde af sygdom skal du hurtigst muligt melde dig syg på skolen. Hvis du vil til sygeeksamen, kræver det en lægeerklæring. Lægeerklæringen skal dække den eksamensdato, hvor du var syg. Lægeerklæringen skal være skolen i hænde senest fem hverdage efter din oprindelige </w:t>
      </w:r>
      <w:proofErr w:type="spellStart"/>
      <w:r>
        <w:t>eksamensdag</w:t>
      </w:r>
      <w:proofErr w:type="spellEnd"/>
      <w:r>
        <w:t>. Du skal selv betale for din lægeerklæring.</w:t>
      </w:r>
    </w:p>
    <w:p w14:paraId="343CA7B5" w14:textId="77777777" w:rsidR="00A500F6" w:rsidRDefault="00A500F6" w:rsidP="00A500F6">
      <w:pPr>
        <w:spacing w:after="0"/>
      </w:pPr>
    </w:p>
    <w:p w14:paraId="15FA8CC5" w14:textId="77777777" w:rsidR="00A500F6" w:rsidRPr="00597B93" w:rsidRDefault="00A500F6" w:rsidP="00A500F6">
      <w:pPr>
        <w:pStyle w:val="Overskrift3"/>
      </w:pPr>
      <w:r w:rsidRPr="00597B93">
        <w:t xml:space="preserve">Klage over eksamen </w:t>
      </w:r>
    </w:p>
    <w:p w14:paraId="47F71604" w14:textId="77777777" w:rsidR="00A500F6" w:rsidRDefault="00A500F6" w:rsidP="00A500F6">
      <w:r>
        <w:t xml:space="preserve">Hvis du vil klage over eksamen, skal du indgive din klage skriftligt til skolen senest to uger efter du har fået din karakter. (Se også skolens hjemmeside/for elever og kursister/eksamen) </w:t>
      </w:r>
    </w:p>
    <w:p w14:paraId="6D1476FC" w14:textId="77777777" w:rsidR="00A500F6" w:rsidRDefault="00A500F6" w:rsidP="00A500F6">
      <w:pPr>
        <w:pStyle w:val="Overskrift2"/>
      </w:pPr>
      <w:r>
        <w:br/>
      </w:r>
    </w:p>
    <w:p w14:paraId="45259217" w14:textId="77777777" w:rsidR="00A500F6" w:rsidRDefault="00A500F6" w:rsidP="00A500F6">
      <w:pPr>
        <w:rPr>
          <w:rFonts w:asciiTheme="majorHAnsi" w:eastAsiaTheme="majorEastAsia" w:hAnsiTheme="majorHAnsi" w:cstheme="majorBidi"/>
          <w:color w:val="2E74B5" w:themeColor="accent1" w:themeShade="BF"/>
          <w:sz w:val="26"/>
          <w:szCs w:val="26"/>
        </w:rPr>
      </w:pPr>
      <w:bookmarkStart w:id="0" w:name="_GoBack"/>
      <w:bookmarkEnd w:id="0"/>
      <w:r>
        <w:br w:type="page"/>
      </w:r>
    </w:p>
    <w:p w14:paraId="4D624F9A" w14:textId="77777777" w:rsidR="00A500F6" w:rsidRPr="006D59F6" w:rsidRDefault="00A500F6" w:rsidP="00A500F6">
      <w:pPr>
        <w:pStyle w:val="Overskrift2"/>
      </w:pPr>
      <w:r w:rsidRPr="006D59F6">
        <w:lastRenderedPageBreak/>
        <w:t>Særligt om skriftlig eksamen</w:t>
      </w:r>
    </w:p>
    <w:p w14:paraId="4F949937" w14:textId="77777777" w:rsidR="00A500F6" w:rsidRDefault="00A500F6" w:rsidP="00A500F6">
      <w:r>
        <w:t xml:space="preserve">Ovennævnte generelle regler gælder også for skriftlig eksamen. </w:t>
      </w:r>
    </w:p>
    <w:p w14:paraId="12C6BDC2" w14:textId="77777777" w:rsidR="00A500F6" w:rsidRDefault="00A500F6" w:rsidP="00A500F6">
      <w:r>
        <w:t>Derudover skal du være opmærksom på følgende:</w:t>
      </w:r>
    </w:p>
    <w:p w14:paraId="6D6A68BB" w14:textId="77777777" w:rsidR="00A500F6" w:rsidRPr="00D6092B" w:rsidRDefault="00A500F6" w:rsidP="00A500F6">
      <w:pPr>
        <w:pStyle w:val="Overskrift3"/>
      </w:pPr>
      <w:r w:rsidRPr="00D6092B">
        <w:t>IT</w:t>
      </w:r>
    </w:p>
    <w:p w14:paraId="2640C30C" w14:textId="77777777" w:rsidR="00A500F6" w:rsidRDefault="00A500F6" w:rsidP="00A500F6">
      <w:r>
        <w:t>Du skal selv medbringe pc og et tomt usb-stik til besvarelse af eksamensopgaven. Det er dit ansvar, at pc’en har de rigtige programmer, og at den er opdateret og fungerer. Hvis din pc ikke virker, skal du fortsætte eksamen med papir og blyant. - Det er dit ansvar at gemme løbende på dit usb stik, så du har de nyeste udgaver i tilfælde af computernedbrud, strømsvigt e.l.</w:t>
      </w:r>
    </w:p>
    <w:p w14:paraId="1D87799B" w14:textId="77777777" w:rsidR="00A500F6" w:rsidRPr="00B554EA" w:rsidRDefault="00A500F6" w:rsidP="00A500F6">
      <w:r w:rsidRPr="00B554EA">
        <w:t>Din besvarelse skal afleveres i PDF-format. Du skal på forhånd vide, hvordan du gemmer som PDF.</w:t>
      </w:r>
    </w:p>
    <w:p w14:paraId="7150E567" w14:textId="77777777" w:rsidR="00A500F6" w:rsidRDefault="00A500F6" w:rsidP="00A500F6">
      <w:r>
        <w:t xml:space="preserve">Til skriftlig prøve i dansk og engelsk skal du medbringe </w:t>
      </w:r>
      <w:proofErr w:type="spellStart"/>
      <w:r>
        <w:t>headset</w:t>
      </w:r>
      <w:proofErr w:type="spellEnd"/>
      <w:r>
        <w:t xml:space="preserve"> e.l. Der kan være lydfiler som indgår i bilagsmaterialet. Du må under prøven lytte til musik i </w:t>
      </w:r>
      <w:proofErr w:type="spellStart"/>
      <w:r>
        <w:t>headset</w:t>
      </w:r>
      <w:proofErr w:type="spellEnd"/>
      <w:r>
        <w:t xml:space="preserve"> fra en playliste, der er downloadet til din computer. Det skal dog være sådan, at andre ikke bliver forstyrret af lyden. Hvis vagten til den skriftlige prøve vurderer at lydniveauet er forstyrrende, skal du skrue ned.</w:t>
      </w:r>
    </w:p>
    <w:p w14:paraId="477DA62A" w14:textId="77777777" w:rsidR="00A500F6" w:rsidRPr="00D6092B" w:rsidRDefault="00A500F6" w:rsidP="00A500F6">
      <w:pPr>
        <w:pStyle w:val="Overskrift3"/>
      </w:pPr>
      <w:r w:rsidRPr="00D6092B">
        <w:t>Hjælpemidler</w:t>
      </w:r>
    </w:p>
    <w:p w14:paraId="3A5C7BF0" w14:textId="77777777" w:rsidR="00A500F6" w:rsidRDefault="00A500F6" w:rsidP="00A500F6">
      <w:r>
        <w:t xml:space="preserve">Du er selv ansvarlig for, at du ikke bruger forbudte hjælpemidler eller på anden vis bryder eksamensreglementet. Du bekræfter personligt (vha. underskrift eller i </w:t>
      </w:r>
      <w:proofErr w:type="spellStart"/>
      <w:r>
        <w:t>Netprøver</w:t>
      </w:r>
      <w:proofErr w:type="spellEnd"/>
      <w:r>
        <w:t xml:space="preserve">), at du ikke snyder, og at din opgave er dit eget selvstændige produkt og ikke indeholder plagiat. </w:t>
      </w:r>
    </w:p>
    <w:p w14:paraId="090B887F" w14:textId="77777777" w:rsidR="00A500F6" w:rsidRDefault="00A500F6" w:rsidP="00A500F6">
      <w:pPr>
        <w:pStyle w:val="Overskrift3"/>
      </w:pPr>
      <w:r>
        <w:t>Aflevering</w:t>
      </w:r>
    </w:p>
    <w:p w14:paraId="1A802F9B" w14:textId="77777777" w:rsidR="00A500F6" w:rsidRDefault="00A500F6" w:rsidP="00A500F6">
      <w:r>
        <w:t xml:space="preserve">Uanset om du afleverer på papir (skriftlig matematik delprøve 1) eller via </w:t>
      </w:r>
      <w:proofErr w:type="spellStart"/>
      <w:r>
        <w:t>Netprøver</w:t>
      </w:r>
      <w:proofErr w:type="spellEnd"/>
      <w:r>
        <w:t xml:space="preserve">, er du selv ansvarlig for at aflevere de korrekte sider. </w:t>
      </w:r>
    </w:p>
    <w:p w14:paraId="42AEFB04" w14:textId="77777777" w:rsidR="00A500F6" w:rsidRPr="00250B30" w:rsidRDefault="00A500F6" w:rsidP="00A500F6">
      <w:r w:rsidRPr="00250B30">
        <w:t xml:space="preserve">I </w:t>
      </w:r>
      <w:r w:rsidRPr="00250B30">
        <w:rPr>
          <w:i/>
        </w:rPr>
        <w:t>dansk og engelsk</w:t>
      </w:r>
      <w:r w:rsidRPr="00250B30">
        <w:t xml:space="preserve"> skal din besvarelse være anonymiseret for censor. Du må derfor </w:t>
      </w:r>
      <w:r w:rsidRPr="00250B30">
        <w:rPr>
          <w:u w:val="single"/>
        </w:rPr>
        <w:t>ikke</w:t>
      </w:r>
      <w:r w:rsidRPr="00250B30">
        <w:t xml:space="preserve"> skrive navn, institutionsnavn eller andre oplysninger, som kan identificere dig, noget sted i din besvarelse af skriftlige prøver eller navnet på den fil, du afleverer. Du skal skrive sidetal på alle sider i besvarelsen. </w:t>
      </w:r>
    </w:p>
    <w:p w14:paraId="4DE09AA6" w14:textId="77777777" w:rsidR="00A500F6" w:rsidRPr="00250B30" w:rsidRDefault="00A500F6" w:rsidP="00A500F6">
      <w:r w:rsidRPr="00250B30">
        <w:t xml:space="preserve">I </w:t>
      </w:r>
      <w:r w:rsidRPr="00250B30">
        <w:rPr>
          <w:i/>
        </w:rPr>
        <w:t>matematik</w:t>
      </w:r>
      <w:r w:rsidRPr="00250B30">
        <w:t xml:space="preserve"> skal du på både 1. og 2. delprøve s</w:t>
      </w:r>
      <w:r>
        <w:t>krive</w:t>
      </w:r>
      <w:r w:rsidRPr="00250B30">
        <w:t xml:space="preserve"> at navn, kursistnummer, holdnummer og sidetal fremgår tydeligt på alle ark.</w:t>
      </w:r>
    </w:p>
    <w:p w14:paraId="3C99B61C" w14:textId="77777777" w:rsidR="00A500F6" w:rsidRDefault="00A500F6" w:rsidP="00A500F6">
      <w:r>
        <w:t>Hvis du afleverer før eksamenstiden er gået, må du ikke tage computer og materiale med ud af eksamenslokalet, før eksamen er slut for alle kursister. Bemærk at hvis du har dispensation til skriftlig eksamen er sluttidspunktet 1 time senere end den officielle.</w:t>
      </w:r>
    </w:p>
    <w:p w14:paraId="6FEC27E9" w14:textId="77777777" w:rsidR="00A500F6" w:rsidRDefault="00A500F6" w:rsidP="00A500F6">
      <w:r>
        <w:t>De sidste 15 minutter af prøvetiden må du ikke forlade eksamenslokalet.</w:t>
      </w:r>
    </w:p>
    <w:p w14:paraId="51C40A62" w14:textId="77777777" w:rsidR="00A500F6" w:rsidRPr="006D59F6" w:rsidRDefault="00A500F6" w:rsidP="00A500F6">
      <w:pPr>
        <w:pStyle w:val="Overskrift3"/>
      </w:pPr>
      <w:proofErr w:type="spellStart"/>
      <w:r w:rsidRPr="006D59F6">
        <w:t>Netprøver</w:t>
      </w:r>
      <w:proofErr w:type="spellEnd"/>
    </w:p>
    <w:p w14:paraId="68CF2B70" w14:textId="77777777" w:rsidR="00A500F6" w:rsidRDefault="00A500F6" w:rsidP="00A500F6">
      <w:r>
        <w:t xml:space="preserve">Skriftlige prøver afvikles helt eller delvis i </w:t>
      </w:r>
      <w:proofErr w:type="spellStart"/>
      <w:r>
        <w:t>Netprøver</w:t>
      </w:r>
      <w:proofErr w:type="spellEnd"/>
      <w:r>
        <w:t xml:space="preserve">. Klik her for at finde vejledninger til vejledning til </w:t>
      </w:r>
      <w:proofErr w:type="spellStart"/>
      <w:r>
        <w:t>Netprøver</w:t>
      </w:r>
      <w:proofErr w:type="spellEnd"/>
      <w:r>
        <w:t xml:space="preserve">. </w:t>
      </w:r>
      <w:hyperlink r:id="rId12" w:history="1">
        <w:r>
          <w:rPr>
            <w:rStyle w:val="Hyperlink"/>
            <w:rFonts w:eastAsia="Times New Roman"/>
          </w:rPr>
          <w:t>https://viden.stil.dk/pages/viewpage.action?pageId=119767336</w:t>
        </w:r>
      </w:hyperlink>
    </w:p>
    <w:p w14:paraId="6EC25FB8" w14:textId="77777777" w:rsidR="00A500F6" w:rsidRDefault="00A500F6" w:rsidP="00A500F6">
      <w:r w:rsidRPr="00A500F6">
        <w:rPr>
          <w:u w:val="single"/>
        </w:rPr>
        <w:t xml:space="preserve">For at logge på </w:t>
      </w:r>
      <w:proofErr w:type="spellStart"/>
      <w:r w:rsidRPr="00A500F6">
        <w:rPr>
          <w:u w:val="single"/>
        </w:rPr>
        <w:t>netprøver</w:t>
      </w:r>
      <w:proofErr w:type="spellEnd"/>
      <w:r w:rsidRPr="00A500F6">
        <w:rPr>
          <w:u w:val="single"/>
        </w:rPr>
        <w:t xml:space="preserve"> skal du bruge Unilogin eller </w:t>
      </w:r>
      <w:proofErr w:type="spellStart"/>
      <w:r w:rsidRPr="00A500F6">
        <w:rPr>
          <w:u w:val="single"/>
        </w:rPr>
        <w:t>MitID</w:t>
      </w:r>
      <w:proofErr w:type="spellEnd"/>
      <w:r w:rsidRPr="00A500F6">
        <w:t>.</w:t>
      </w:r>
      <w:r>
        <w:t xml:space="preserve"> Du henter din opgaveformulering i </w:t>
      </w:r>
      <w:proofErr w:type="spellStart"/>
      <w:r>
        <w:t>Netprøver</w:t>
      </w:r>
      <w:proofErr w:type="spellEnd"/>
      <w:r>
        <w:t xml:space="preserve">, og det er også her, du afleverer den i pdf-format. Det er dit ansvar at have styr på det inden eksamen. Afprøv dit login dagen før prøven. </w:t>
      </w:r>
    </w:p>
    <w:p w14:paraId="31DF1599" w14:textId="77777777" w:rsidR="00A500F6" w:rsidRDefault="00A500F6" w:rsidP="00A500F6">
      <w:r>
        <w:lastRenderedPageBreak/>
        <w:t xml:space="preserve">Når du har afleveret og vil forlade prøvelokalet, skal du først have tilladelse af en vagt, der kontrollerer i </w:t>
      </w:r>
      <w:proofErr w:type="spellStart"/>
      <w:r>
        <w:t>Netprøver</w:t>
      </w:r>
      <w:proofErr w:type="spellEnd"/>
      <w:r>
        <w:t xml:space="preserve">, om afleveringen er registreret korrekt. </w:t>
      </w:r>
    </w:p>
    <w:p w14:paraId="564C5CE2" w14:textId="77777777" w:rsidR="00A500F6" w:rsidRDefault="00A500F6" w:rsidP="00A500F6"/>
    <w:p w14:paraId="4A941CD2" w14:textId="77777777" w:rsidR="00A500F6" w:rsidRPr="006D59F6" w:rsidRDefault="00A500F6" w:rsidP="00A500F6">
      <w:pPr>
        <w:pStyle w:val="Overskrift3"/>
      </w:pPr>
      <w:r w:rsidRPr="006D59F6">
        <w:t>Særligt vedrørende matematik på C- og B- og A-niveau:</w:t>
      </w:r>
    </w:p>
    <w:p w14:paraId="2F229283" w14:textId="77777777" w:rsidR="00A500F6" w:rsidRDefault="00A500F6" w:rsidP="00A500F6">
      <w:r>
        <w:t xml:space="preserve">Kl. 9.00 Udleveres hæftet, der indeholder både delprøve 1 og 2. </w:t>
      </w:r>
    </w:p>
    <w:p w14:paraId="5C5B667B" w14:textId="77777777" w:rsidR="00A500F6" w:rsidRDefault="00A500F6" w:rsidP="00A500F6">
      <w:r>
        <w:t>Delprøve 1 afvikles:</w:t>
      </w:r>
    </w:p>
    <w:p w14:paraId="3977740C" w14:textId="77777777" w:rsidR="00A500F6" w:rsidRDefault="00A500F6" w:rsidP="00A500F6">
      <w:r>
        <w:t xml:space="preserve">C niveau fra kl. 9.00-10.00 </w:t>
      </w:r>
    </w:p>
    <w:p w14:paraId="36ABB166" w14:textId="77777777" w:rsidR="00A500F6" w:rsidRDefault="00A500F6" w:rsidP="00A500F6">
      <w:r>
        <w:t xml:space="preserve">B-niveau fra kl. 9.00-10.30 </w:t>
      </w:r>
    </w:p>
    <w:p w14:paraId="73C16301" w14:textId="77777777" w:rsidR="00A500F6" w:rsidRDefault="00A500F6" w:rsidP="00A500F6">
      <w:r>
        <w:t>A-niveau fra kl. 9.00-11.00</w:t>
      </w:r>
    </w:p>
    <w:p w14:paraId="5D000C1B" w14:textId="77777777" w:rsidR="00A500F6" w:rsidRDefault="00A500F6" w:rsidP="00A500F6">
      <w:r>
        <w:t>Delprøve 1 er uden hjælpemidler. Noter, gamle opgaver etc. må ikke ligge fremme, og computeren må ikke være tændt, og den skal være klappet sammen. Man må dog anvende den centralt udmeldte formelsamling til det pågældende niveau. Skolen sørger for et eksemplar pr. kursist/elev.</w:t>
      </w:r>
    </w:p>
    <w:p w14:paraId="65DD53A1" w14:textId="77777777" w:rsidR="00A500F6" w:rsidRDefault="00A500F6" w:rsidP="00A500F6">
      <w:r>
        <w:t xml:space="preserve">Din opgaveløsning til delprøve 1 sker på papir. Medbring derfor skriveredskaber, lineal, viskelæder o.l. </w:t>
      </w:r>
    </w:p>
    <w:p w14:paraId="76DE2FEF" w14:textId="77777777" w:rsidR="00A500F6" w:rsidRDefault="00A500F6" w:rsidP="00A500F6">
      <w:r>
        <w:t>Husk at du skal underskrive både opgaven og erklæringen på omslaget inden aflevering.</w:t>
      </w:r>
    </w:p>
    <w:p w14:paraId="44E1EBF8" w14:textId="77777777" w:rsidR="00A500F6" w:rsidRDefault="00A500F6" w:rsidP="00A500F6">
      <w:r>
        <w:t>Man må gerne gå i gang med delprøve 2, inden den fastsatte tid på delprøve 1 er udløbet. Hjælpemidlerne må dog først tages frem efter delprøve 1 er indsamlet, og eksamensvagten har givet tilladelse til det.</w:t>
      </w:r>
    </w:p>
    <w:p w14:paraId="2A266495" w14:textId="77777777" w:rsidR="00A500F6" w:rsidRDefault="00A500F6" w:rsidP="00A500F6">
      <w:r>
        <w:t xml:space="preserve">Kursister/elever med dispensation kan bruge ca. 20 minutter ekstra til delprøve 1 </w:t>
      </w:r>
    </w:p>
    <w:p w14:paraId="1DED79A7" w14:textId="77777777" w:rsidR="00A500F6" w:rsidRDefault="00A500F6" w:rsidP="00A500F6">
      <w:r>
        <w:t xml:space="preserve">Til delprøve 2 må du anvende din pc, og du må bruge alt materiale fra undervisningen og dine egne noter, så længe der ikke er tale om </w:t>
      </w:r>
      <w:proofErr w:type="spellStart"/>
      <w:r>
        <w:t>netbaseret</w:t>
      </w:r>
      <w:proofErr w:type="spellEnd"/>
      <w:r>
        <w:t xml:space="preserve"> materiale. Husk derfor at downloade dette før eksamen. Enkelte ikke-downloadbare materialer på nettet må bruges, hvis de fremgår af holdets undervisningsbeskrivelse. </w:t>
      </w:r>
    </w:p>
    <w:p w14:paraId="3A60C71F" w14:textId="77777777" w:rsidR="00A500F6" w:rsidRDefault="00A500F6" w:rsidP="00A500F6">
      <w:r>
        <w:t xml:space="preserve">Delprøve 2 afleveres via </w:t>
      </w:r>
      <w:proofErr w:type="spellStart"/>
      <w:r>
        <w:t>Netprøver</w:t>
      </w:r>
      <w:proofErr w:type="spellEnd"/>
      <w:r>
        <w:t xml:space="preserve"> i pdf-format. Lær hvordan du gør inden prøven.</w:t>
      </w:r>
    </w:p>
    <w:p w14:paraId="2DC3C6BB" w14:textId="77777777" w:rsidR="000618C1" w:rsidRPr="00A500F6" w:rsidRDefault="000618C1" w:rsidP="00A500F6"/>
    <w:sectPr w:rsidR="000618C1" w:rsidRPr="00A500F6" w:rsidSect="006971F4">
      <w:headerReference w:type="even" r:id="rId13"/>
      <w:headerReference w:type="default" r:id="rId14"/>
      <w:headerReference w:type="first" r:id="rId15"/>
      <w:pgSz w:w="11906" w:h="16838"/>
      <w:pgMar w:top="1701" w:right="1134" w:bottom="1701" w:left="1134" w:header="1984"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B3B58" w14:textId="77777777" w:rsidR="00A500F6" w:rsidRDefault="00A500F6" w:rsidP="00EC6BCC">
      <w:pPr>
        <w:spacing w:after="0" w:line="240" w:lineRule="auto"/>
      </w:pPr>
      <w:r>
        <w:separator/>
      </w:r>
    </w:p>
  </w:endnote>
  <w:endnote w:type="continuationSeparator" w:id="0">
    <w:p w14:paraId="0A0B9239" w14:textId="77777777" w:rsidR="00A500F6" w:rsidRDefault="00A500F6" w:rsidP="00EC6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Light">
    <w:panose1 w:val="020F0302020204030203"/>
    <w:charset w:val="00"/>
    <w:family w:val="swiss"/>
    <w:pitch w:val="variable"/>
    <w:sig w:usb0="A00000AF" w:usb1="5000604B" w:usb2="00000000" w:usb3="00000000" w:csb0="00000093" w:csb1="00000000"/>
  </w:font>
  <w:font w:name="Lato">
    <w:panose1 w:val="020F0502020204030203"/>
    <w:charset w:val="00"/>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Playfair Display">
    <w:panose1 w:val="00000000000000000000"/>
    <w:charset w:val="00"/>
    <w:family w:val="auto"/>
    <w:pitch w:val="variable"/>
    <w:sig w:usb0="20000207" w:usb1="00000000"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9DB6C" w14:textId="77777777" w:rsidR="00A500F6" w:rsidRDefault="00A500F6" w:rsidP="00EC6BCC">
      <w:pPr>
        <w:spacing w:after="0" w:line="240" w:lineRule="auto"/>
      </w:pPr>
      <w:r>
        <w:separator/>
      </w:r>
    </w:p>
  </w:footnote>
  <w:footnote w:type="continuationSeparator" w:id="0">
    <w:p w14:paraId="3FF7E6EB" w14:textId="77777777" w:rsidR="00A500F6" w:rsidRDefault="00A500F6" w:rsidP="00EC6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01E9C" w14:textId="77777777" w:rsidR="00EC6BCC" w:rsidRDefault="00A500F6">
    <w:pPr>
      <w:pStyle w:val="Sidehoved"/>
    </w:pPr>
    <w:r>
      <w:rPr>
        <w:noProof/>
      </w:rPr>
      <w:pict w14:anchorId="2FC18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329688" o:spid="_x0000_s2062" type="#_x0000_t75" style="position:absolute;margin-left:0;margin-top:0;width:595.3pt;height:841.9pt;z-index:-251651072;mso-position-horizontal:center;mso-position-horizontal-relative:margin;mso-position-vertical:center;mso-position-vertical-relative:margin" o:allowincell="f">
          <v:imagedata r:id="rId1" o:title="A4_Brevpapir_600dp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073C7" w14:textId="77777777" w:rsidR="000618C1" w:rsidRPr="00342148" w:rsidRDefault="00A500F6">
    <w:pPr>
      <w:pStyle w:val="Sidehoved"/>
    </w:pPr>
    <w:r>
      <w:rPr>
        <w:noProof/>
      </w:rPr>
      <w:pict w14:anchorId="2E22F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329689" o:spid="_x0000_s2063" type="#_x0000_t75" style="position:absolute;margin-left:-56.8pt;margin-top:-125pt;width:595.3pt;height:841.9pt;z-index:-251650048;mso-position-horizontal-relative:margin;mso-position-vertical-relative:margin" o:allowincell="f">
          <v:imagedata r:id="rId1" o:title="A4_Brevpapir_600dpi"/>
          <w10:wrap anchorx="margin" anchory="margin"/>
        </v:shape>
      </w:pict>
    </w:r>
    <w:r w:rsidR="006971F4" w:rsidRPr="00342148">
      <w:rPr>
        <w:noProof/>
      </w:rPr>
      <mc:AlternateContent>
        <mc:Choice Requires="wps">
          <w:drawing>
            <wp:anchor distT="0" distB="0" distL="0" distR="0" simplePos="0" relativeHeight="251663360" behindDoc="0" locked="0" layoutInCell="1" allowOverlap="1" wp14:anchorId="0E9C269F" wp14:editId="17825F48">
              <wp:simplePos x="0" y="0"/>
              <wp:positionH relativeFrom="column">
                <wp:posOffset>5130800</wp:posOffset>
              </wp:positionH>
              <wp:positionV relativeFrom="paragraph">
                <wp:posOffset>113665</wp:posOffset>
              </wp:positionV>
              <wp:extent cx="1205865" cy="201930"/>
              <wp:effectExtent l="0" t="0" r="13335" b="26670"/>
              <wp:wrapThrough wrapText="bothSides">
                <wp:wrapPolygon edited="0">
                  <wp:start x="0" y="0"/>
                  <wp:lineTo x="0" y="22415"/>
                  <wp:lineTo x="21498" y="22415"/>
                  <wp:lineTo x="21498" y="0"/>
                  <wp:lineTo x="0" y="0"/>
                </wp:wrapPolygon>
              </wp:wrapThrough>
              <wp:docPr id="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201930"/>
                      </a:xfrm>
                      <a:prstGeom prst="rect">
                        <a:avLst/>
                      </a:prstGeom>
                      <a:noFill/>
                      <a:ln w="9525">
                        <a:solidFill>
                          <a:schemeClr val="bg1"/>
                        </a:solidFill>
                        <a:miter lim="800000"/>
                        <a:headEnd/>
                        <a:tailEnd/>
                      </a:ln>
                    </wps:spPr>
                    <wps:txbx>
                      <w:txbxContent>
                        <w:p w14:paraId="0675F01F" w14:textId="77777777" w:rsidR="000618C1" w:rsidRPr="00DB05C9" w:rsidRDefault="00A500F6" w:rsidP="000618C1">
                          <w:pPr>
                            <w:pStyle w:val="Ingenafstand"/>
                          </w:pPr>
                          <w:r>
                            <w:fldChar w:fldCharType="begin"/>
                          </w:r>
                          <w:r>
                            <w:instrText xml:space="preserve"> TIME \@ "d. MMMM yyyy" </w:instrText>
                          </w:r>
                          <w:r>
                            <w:fldChar w:fldCharType="separate"/>
                          </w:r>
                          <w:r>
                            <w:rPr>
                              <w:noProof/>
                            </w:rPr>
                            <w:t>29. september 2023</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C269F" id="_x0000_t202" coordsize="21600,21600" o:spt="202" path="m,l,21600r21600,l21600,xe">
              <v:stroke joinstyle="miter"/>
              <v:path gradientshapeok="t" o:connecttype="rect"/>
            </v:shapetype>
            <v:shape id="Tekstfelt 2" o:spid="_x0000_s1026" type="#_x0000_t202" style="position:absolute;margin-left:404pt;margin-top:8.95pt;width:94.95pt;height:15.9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" filled="f" strokecolor="white [3212]">
              <v:textbox>
                <w:txbxContent>
                  <w:p w14:paraId="0675F01F" w14:textId="77777777" w:rsidR="000618C1" w:rsidRPr="00DB05C9" w:rsidRDefault="00A500F6" w:rsidP="000618C1">
                    <w:pPr>
                      <w:pStyle w:val="Ingenafstand"/>
                    </w:pPr>
                    <w:r>
                      <w:fldChar w:fldCharType="begin"/>
                    </w:r>
                    <w:r>
                      <w:instrText xml:space="preserve"> TIME \@ "d. MMMM yyyy" </w:instrText>
                    </w:r>
                    <w:r>
                      <w:fldChar w:fldCharType="separate"/>
                    </w:r>
                    <w:r>
                      <w:rPr>
                        <w:noProof/>
                      </w:rPr>
                      <w:t>29. september 2023</w:t>
                    </w:r>
                    <w:r>
                      <w:fldChar w:fldCharType="end"/>
                    </w:r>
                  </w:p>
                </w:txbxContent>
              </v:textbox>
              <w10:wrap type="through"/>
            </v:shape>
          </w:pict>
        </mc:Fallback>
      </mc:AlternateContent>
    </w:r>
  </w:p>
  <w:p w14:paraId="44E697EC" w14:textId="77777777" w:rsidR="00EC6BCC" w:rsidRDefault="00EC6BC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5E4A1" w14:textId="77777777" w:rsidR="00EC6BCC" w:rsidRDefault="00A500F6">
    <w:pPr>
      <w:pStyle w:val="Sidehoved"/>
    </w:pPr>
    <w:r>
      <w:rPr>
        <w:noProof/>
      </w:rPr>
      <w:pict w14:anchorId="7F8E0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329687" o:spid="_x0000_s2061" type="#_x0000_t75" style="position:absolute;margin-left:0;margin-top:0;width:595.3pt;height:841.9pt;z-index:-251652096;mso-position-horizontal:center;mso-position-horizontal-relative:margin;mso-position-vertical:center;mso-position-vertical-relative:margin" o:allowincell="f">
          <v:imagedata r:id="rId1" o:title="A4_Brevpapir_600dpi"/>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0F6"/>
    <w:rsid w:val="000618C1"/>
    <w:rsid w:val="00090077"/>
    <w:rsid w:val="002502EA"/>
    <w:rsid w:val="00342148"/>
    <w:rsid w:val="003910A5"/>
    <w:rsid w:val="003A13DC"/>
    <w:rsid w:val="003B4BAD"/>
    <w:rsid w:val="004B282C"/>
    <w:rsid w:val="00507BAC"/>
    <w:rsid w:val="005D3837"/>
    <w:rsid w:val="006971F4"/>
    <w:rsid w:val="0091436B"/>
    <w:rsid w:val="00925861"/>
    <w:rsid w:val="00987BF0"/>
    <w:rsid w:val="00A05BC3"/>
    <w:rsid w:val="00A500F6"/>
    <w:rsid w:val="00AC4FF8"/>
    <w:rsid w:val="00B06636"/>
    <w:rsid w:val="00B65DBA"/>
    <w:rsid w:val="00C80628"/>
    <w:rsid w:val="00CF74DF"/>
    <w:rsid w:val="00DB05C9"/>
    <w:rsid w:val="00EC6BCC"/>
    <w:rsid w:val="00F55D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1AE8FD8"/>
  <w15:chartTrackingRefBased/>
  <w15:docId w15:val="{33446A76-B8E4-47C8-B505-69CE4CF7B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00F6"/>
  </w:style>
  <w:style w:type="paragraph" w:styleId="Overskrift1">
    <w:name w:val="heading 1"/>
    <w:basedOn w:val="Normal"/>
    <w:next w:val="Normal"/>
    <w:link w:val="Overskrift1Tegn"/>
    <w:uiPriority w:val="9"/>
    <w:unhideWhenUsed/>
    <w:qFormat/>
    <w:rsid w:val="003910A5"/>
    <w:pPr>
      <w:spacing w:after="360" w:line="240" w:lineRule="auto"/>
      <w:contextualSpacing/>
      <w:outlineLvl w:val="0"/>
    </w:pPr>
    <w:rPr>
      <w:rFonts w:asciiTheme="majorHAnsi" w:eastAsiaTheme="majorEastAsia" w:hAnsiTheme="majorHAnsi" w:cstheme="majorBidi"/>
      <w:caps/>
      <w:color w:val="2E74B5" w:themeColor="accent1" w:themeShade="BF"/>
      <w:kern w:val="20"/>
      <w:sz w:val="18"/>
      <w:szCs w:val="20"/>
      <w:lang w:eastAsia="ja-JP"/>
    </w:rPr>
  </w:style>
  <w:style w:type="paragraph" w:styleId="Overskrift2">
    <w:name w:val="heading 2"/>
    <w:basedOn w:val="Normal"/>
    <w:next w:val="Normal"/>
    <w:link w:val="Overskrift2Tegn"/>
    <w:uiPriority w:val="9"/>
    <w:unhideWhenUsed/>
    <w:qFormat/>
    <w:rsid w:val="003910A5"/>
    <w:pPr>
      <w:keepNext/>
      <w:keepLines/>
      <w:spacing w:before="40" w:after="0" w:line="288" w:lineRule="auto"/>
      <w:outlineLvl w:val="1"/>
    </w:pPr>
    <w:rPr>
      <w:rFonts w:asciiTheme="majorHAnsi" w:eastAsiaTheme="majorEastAsia" w:hAnsiTheme="majorHAnsi" w:cstheme="majorBidi"/>
      <w:color w:val="2E74B5" w:themeColor="accent1" w:themeShade="BF"/>
      <w:kern w:val="20"/>
      <w:sz w:val="26"/>
      <w:szCs w:val="26"/>
      <w:lang w:eastAsia="ja-JP"/>
    </w:rPr>
  </w:style>
  <w:style w:type="paragraph" w:styleId="Overskrift3">
    <w:name w:val="heading 3"/>
    <w:basedOn w:val="Normal"/>
    <w:next w:val="Normal"/>
    <w:link w:val="Overskrift3Tegn"/>
    <w:uiPriority w:val="9"/>
    <w:unhideWhenUsed/>
    <w:qFormat/>
    <w:rsid w:val="00A500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C6BCC"/>
    <w:pPr>
      <w:tabs>
        <w:tab w:val="center" w:pos="4819"/>
        <w:tab w:val="right" w:pos="9638"/>
      </w:tabs>
      <w:spacing w:before="40" w:after="0" w:line="240" w:lineRule="auto"/>
    </w:pPr>
    <w:rPr>
      <w:rFonts w:ascii="Lato Light" w:hAnsi="Lato Light"/>
      <w:color w:val="000000" w:themeColor="text1"/>
      <w:kern w:val="20"/>
      <w:sz w:val="18"/>
      <w:szCs w:val="20"/>
      <w:lang w:eastAsia="ja-JP"/>
    </w:rPr>
  </w:style>
  <w:style w:type="character" w:customStyle="1" w:styleId="SidehovedTegn">
    <w:name w:val="Sidehoved Tegn"/>
    <w:basedOn w:val="Standardskrifttypeiafsnit"/>
    <w:link w:val="Sidehoved"/>
    <w:uiPriority w:val="99"/>
    <w:rsid w:val="00EC6BCC"/>
  </w:style>
  <w:style w:type="paragraph" w:styleId="Sidefod">
    <w:name w:val="footer"/>
    <w:basedOn w:val="Normal"/>
    <w:link w:val="SidefodTegn"/>
    <w:uiPriority w:val="99"/>
    <w:unhideWhenUsed/>
    <w:rsid w:val="00EC6BCC"/>
    <w:pPr>
      <w:tabs>
        <w:tab w:val="center" w:pos="4819"/>
        <w:tab w:val="right" w:pos="9638"/>
      </w:tabs>
      <w:spacing w:before="40" w:after="0" w:line="240" w:lineRule="auto"/>
    </w:pPr>
    <w:rPr>
      <w:rFonts w:ascii="Lato Light" w:hAnsi="Lato Light"/>
      <w:color w:val="000000" w:themeColor="text1"/>
      <w:kern w:val="20"/>
      <w:sz w:val="18"/>
      <w:szCs w:val="20"/>
      <w:lang w:eastAsia="ja-JP"/>
    </w:rPr>
  </w:style>
  <w:style w:type="character" w:customStyle="1" w:styleId="SidefodTegn">
    <w:name w:val="Sidefod Tegn"/>
    <w:basedOn w:val="Standardskrifttypeiafsnit"/>
    <w:link w:val="Sidefod"/>
    <w:uiPriority w:val="99"/>
    <w:rsid w:val="00EC6BCC"/>
  </w:style>
  <w:style w:type="character" w:customStyle="1" w:styleId="Overskrift1Tegn">
    <w:name w:val="Overskrift 1 Tegn"/>
    <w:basedOn w:val="Standardskrifttypeiafsnit"/>
    <w:link w:val="Overskrift1"/>
    <w:uiPriority w:val="9"/>
    <w:rsid w:val="003910A5"/>
    <w:rPr>
      <w:rFonts w:asciiTheme="majorHAnsi" w:eastAsiaTheme="majorEastAsia" w:hAnsiTheme="majorHAnsi" w:cstheme="majorBidi"/>
      <w:caps/>
      <w:color w:val="2E74B5" w:themeColor="accent1" w:themeShade="BF"/>
      <w:kern w:val="20"/>
      <w:sz w:val="20"/>
      <w:szCs w:val="20"/>
      <w:lang w:eastAsia="ja-JP"/>
    </w:rPr>
  </w:style>
  <w:style w:type="paragraph" w:customStyle="1" w:styleId="Modtager">
    <w:name w:val="Modtager"/>
    <w:basedOn w:val="Overskrift2"/>
    <w:uiPriority w:val="3"/>
    <w:rsid w:val="003910A5"/>
    <w:pPr>
      <w:spacing w:before="1200"/>
    </w:pPr>
    <w:rPr>
      <w:color w:val="000000" w:themeColor="text1"/>
    </w:rPr>
  </w:style>
  <w:style w:type="paragraph" w:styleId="Starthilsen">
    <w:name w:val="Salutation"/>
    <w:basedOn w:val="Normal"/>
    <w:link w:val="StarthilsenTegn"/>
    <w:uiPriority w:val="4"/>
    <w:unhideWhenUsed/>
    <w:rsid w:val="00CF74DF"/>
    <w:pPr>
      <w:spacing w:before="720" w:line="288" w:lineRule="auto"/>
    </w:pPr>
    <w:rPr>
      <w:rFonts w:ascii="Lato" w:hAnsi="Lato"/>
      <w:b/>
      <w:color w:val="000000" w:themeColor="text1"/>
      <w:kern w:val="20"/>
      <w:sz w:val="18"/>
      <w:szCs w:val="20"/>
      <w:lang w:eastAsia="ja-JP"/>
    </w:rPr>
  </w:style>
  <w:style w:type="character" w:customStyle="1" w:styleId="StarthilsenTegn">
    <w:name w:val="Starthilsen Tegn"/>
    <w:basedOn w:val="Standardskrifttypeiafsnit"/>
    <w:link w:val="Starthilsen"/>
    <w:uiPriority w:val="4"/>
    <w:rsid w:val="00CF74DF"/>
    <w:rPr>
      <w:rFonts w:ascii="Lato" w:hAnsi="Lato"/>
      <w:b/>
      <w:color w:val="000000" w:themeColor="text1"/>
      <w:kern w:val="20"/>
      <w:sz w:val="18"/>
      <w:szCs w:val="20"/>
      <w:lang w:eastAsia="ja-JP"/>
    </w:rPr>
  </w:style>
  <w:style w:type="paragraph" w:styleId="Sluthilsen">
    <w:name w:val="Closing"/>
    <w:basedOn w:val="Normal"/>
    <w:next w:val="Underskrift"/>
    <w:link w:val="SluthilsenTegn"/>
    <w:uiPriority w:val="6"/>
    <w:unhideWhenUsed/>
    <w:rsid w:val="003910A5"/>
    <w:pPr>
      <w:spacing w:before="480" w:after="960" w:line="240" w:lineRule="auto"/>
    </w:pPr>
    <w:rPr>
      <w:rFonts w:ascii="Lato Light" w:hAnsi="Lato Light"/>
      <w:color w:val="000000" w:themeColor="text1"/>
      <w:kern w:val="20"/>
      <w:sz w:val="18"/>
      <w:szCs w:val="20"/>
      <w:lang w:eastAsia="ja-JP"/>
    </w:rPr>
  </w:style>
  <w:style w:type="character" w:customStyle="1" w:styleId="SluthilsenTegn">
    <w:name w:val="Sluthilsen Tegn"/>
    <w:basedOn w:val="Standardskrifttypeiafsnit"/>
    <w:link w:val="Sluthilsen"/>
    <w:uiPriority w:val="6"/>
    <w:rsid w:val="003910A5"/>
    <w:rPr>
      <w:color w:val="595959" w:themeColor="text1" w:themeTint="A6"/>
      <w:kern w:val="20"/>
      <w:sz w:val="20"/>
      <w:szCs w:val="20"/>
      <w:lang w:eastAsia="ja-JP"/>
    </w:rPr>
  </w:style>
  <w:style w:type="paragraph" w:styleId="Underskrift">
    <w:name w:val="Signature"/>
    <w:basedOn w:val="Normal"/>
    <w:link w:val="UnderskriftTegn"/>
    <w:uiPriority w:val="7"/>
    <w:unhideWhenUsed/>
    <w:rsid w:val="003910A5"/>
    <w:pPr>
      <w:spacing w:before="40" w:line="288" w:lineRule="auto"/>
    </w:pPr>
    <w:rPr>
      <w:rFonts w:ascii="Lato Light" w:hAnsi="Lato Light"/>
      <w:b/>
      <w:bCs/>
      <w:color w:val="000000" w:themeColor="text1"/>
      <w:kern w:val="20"/>
      <w:sz w:val="18"/>
      <w:szCs w:val="20"/>
      <w:lang w:eastAsia="ja-JP"/>
    </w:rPr>
  </w:style>
  <w:style w:type="character" w:customStyle="1" w:styleId="UnderskriftTegn">
    <w:name w:val="Underskrift Tegn"/>
    <w:basedOn w:val="Standardskrifttypeiafsnit"/>
    <w:link w:val="Underskrift"/>
    <w:uiPriority w:val="7"/>
    <w:rsid w:val="003910A5"/>
    <w:rPr>
      <w:b/>
      <w:bCs/>
      <w:color w:val="595959" w:themeColor="text1" w:themeTint="A6"/>
      <w:kern w:val="20"/>
      <w:sz w:val="20"/>
      <w:szCs w:val="20"/>
      <w:lang w:eastAsia="ja-JP"/>
    </w:rPr>
  </w:style>
  <w:style w:type="character" w:styleId="Strk">
    <w:name w:val="Strong"/>
    <w:basedOn w:val="Standardskrifttypeiafsnit"/>
    <w:uiPriority w:val="1"/>
    <w:rsid w:val="003910A5"/>
    <w:rPr>
      <w:b/>
      <w:bCs/>
    </w:rPr>
  </w:style>
  <w:style w:type="paragraph" w:customStyle="1" w:styleId="Kontaktoplysninger">
    <w:name w:val="Kontaktoplysninger"/>
    <w:basedOn w:val="Normal"/>
    <w:uiPriority w:val="1"/>
    <w:qFormat/>
    <w:rsid w:val="0091436B"/>
    <w:pPr>
      <w:spacing w:after="0" w:line="288" w:lineRule="auto"/>
    </w:pPr>
    <w:rPr>
      <w:rFonts w:ascii="Lato Light" w:hAnsi="Lato Light"/>
      <w:color w:val="000000" w:themeColor="text1"/>
      <w:kern w:val="20"/>
      <w:sz w:val="18"/>
      <w:szCs w:val="20"/>
      <w:lang w:eastAsia="ja-JP"/>
    </w:rPr>
  </w:style>
  <w:style w:type="character" w:styleId="Pladsholdertekst">
    <w:name w:val="Placeholder Text"/>
    <w:basedOn w:val="Standardskrifttypeiafsnit"/>
    <w:uiPriority w:val="99"/>
    <w:semiHidden/>
    <w:rsid w:val="003910A5"/>
    <w:rPr>
      <w:color w:val="808080"/>
    </w:rPr>
  </w:style>
  <w:style w:type="paragraph" w:styleId="Titel">
    <w:name w:val="Title"/>
    <w:basedOn w:val="Overskrift1"/>
    <w:next w:val="Normal"/>
    <w:link w:val="TitelTegn"/>
    <w:uiPriority w:val="10"/>
    <w:rsid w:val="003910A5"/>
    <w:rPr>
      <w:color w:val="000000" w:themeColor="text1"/>
    </w:rPr>
  </w:style>
  <w:style w:type="character" w:customStyle="1" w:styleId="TitelTegn">
    <w:name w:val="Titel Tegn"/>
    <w:basedOn w:val="Standardskrifttypeiafsnit"/>
    <w:link w:val="Titel"/>
    <w:uiPriority w:val="10"/>
    <w:rsid w:val="003910A5"/>
    <w:rPr>
      <w:rFonts w:asciiTheme="majorHAnsi" w:eastAsiaTheme="majorEastAsia" w:hAnsiTheme="majorHAnsi" w:cstheme="majorBidi"/>
      <w:caps/>
      <w:color w:val="000000" w:themeColor="text1"/>
      <w:kern w:val="20"/>
      <w:sz w:val="20"/>
      <w:szCs w:val="20"/>
      <w:lang w:eastAsia="ja-JP"/>
    </w:rPr>
  </w:style>
  <w:style w:type="character" w:customStyle="1" w:styleId="Overskrift2Tegn">
    <w:name w:val="Overskrift 2 Tegn"/>
    <w:basedOn w:val="Standardskrifttypeiafsnit"/>
    <w:link w:val="Overskrift2"/>
    <w:uiPriority w:val="9"/>
    <w:rsid w:val="003910A5"/>
    <w:rPr>
      <w:rFonts w:asciiTheme="majorHAnsi" w:eastAsiaTheme="majorEastAsia" w:hAnsiTheme="majorHAnsi" w:cstheme="majorBidi"/>
      <w:color w:val="2E74B5" w:themeColor="accent1" w:themeShade="BF"/>
      <w:kern w:val="20"/>
      <w:sz w:val="26"/>
      <w:szCs w:val="26"/>
      <w:lang w:eastAsia="ja-JP"/>
    </w:rPr>
  </w:style>
  <w:style w:type="paragraph" w:styleId="Markeringsbobletekst">
    <w:name w:val="Balloon Text"/>
    <w:basedOn w:val="Normal"/>
    <w:link w:val="MarkeringsbobletekstTegn"/>
    <w:uiPriority w:val="99"/>
    <w:semiHidden/>
    <w:unhideWhenUsed/>
    <w:rsid w:val="00DB05C9"/>
    <w:pPr>
      <w:spacing w:after="0" w:line="240" w:lineRule="auto"/>
    </w:pPr>
    <w:rPr>
      <w:rFonts w:ascii="Segoe UI" w:hAnsi="Segoe UI" w:cs="Segoe UI"/>
      <w:color w:val="000000" w:themeColor="text1"/>
      <w:kern w:val="20"/>
      <w:sz w:val="18"/>
      <w:szCs w:val="18"/>
      <w:lang w:eastAsia="ja-JP"/>
    </w:rPr>
  </w:style>
  <w:style w:type="character" w:customStyle="1" w:styleId="MarkeringsbobletekstTegn">
    <w:name w:val="Markeringsbobletekst Tegn"/>
    <w:basedOn w:val="Standardskrifttypeiafsnit"/>
    <w:link w:val="Markeringsbobletekst"/>
    <w:uiPriority w:val="99"/>
    <w:semiHidden/>
    <w:rsid w:val="00DB05C9"/>
    <w:rPr>
      <w:rFonts w:ascii="Segoe UI" w:hAnsi="Segoe UI" w:cs="Segoe UI"/>
      <w:color w:val="595959" w:themeColor="text1" w:themeTint="A6"/>
      <w:kern w:val="20"/>
      <w:sz w:val="18"/>
      <w:szCs w:val="18"/>
      <w:lang w:eastAsia="ja-JP"/>
    </w:rPr>
  </w:style>
  <w:style w:type="paragraph" w:styleId="Ingenafstand">
    <w:name w:val="No Spacing"/>
    <w:aliases w:val="Datoen"/>
    <w:uiPriority w:val="1"/>
    <w:qFormat/>
    <w:rsid w:val="0091436B"/>
    <w:pPr>
      <w:spacing w:after="0" w:line="240" w:lineRule="auto"/>
      <w:jc w:val="center"/>
    </w:pPr>
    <w:rPr>
      <w:rFonts w:ascii="Lato Light" w:hAnsi="Lato Light"/>
      <w:color w:val="000000" w:themeColor="text1"/>
      <w:kern w:val="20"/>
      <w:sz w:val="16"/>
      <w:szCs w:val="20"/>
      <w:lang w:eastAsia="ja-JP"/>
    </w:rPr>
  </w:style>
  <w:style w:type="paragraph" w:customStyle="1" w:styleId="Navn">
    <w:name w:val="Navn"/>
    <w:basedOn w:val="Normal"/>
    <w:next w:val="Ingenafstand"/>
    <w:link w:val="NavnTegn"/>
    <w:qFormat/>
    <w:rsid w:val="0091436B"/>
    <w:pPr>
      <w:spacing w:before="40" w:after="0" w:line="288" w:lineRule="auto"/>
    </w:pPr>
    <w:rPr>
      <w:rFonts w:ascii="Lato Light" w:hAnsi="Lato Light"/>
      <w:color w:val="000000" w:themeColor="text1"/>
      <w:kern w:val="20"/>
      <w:sz w:val="18"/>
      <w:szCs w:val="20"/>
      <w:lang w:eastAsia="ja-JP" w:bidi="da-DK"/>
    </w:rPr>
  </w:style>
  <w:style w:type="character" w:customStyle="1" w:styleId="NavnTegn">
    <w:name w:val="Navn Tegn"/>
    <w:basedOn w:val="Standardskrifttypeiafsnit"/>
    <w:link w:val="Navn"/>
    <w:rsid w:val="0091436B"/>
    <w:rPr>
      <w:rFonts w:ascii="Lato Light" w:hAnsi="Lato Light"/>
      <w:color w:val="000000" w:themeColor="text1"/>
      <w:kern w:val="20"/>
      <w:sz w:val="18"/>
      <w:szCs w:val="20"/>
      <w:lang w:eastAsia="ja-JP" w:bidi="da-DK"/>
    </w:rPr>
  </w:style>
  <w:style w:type="character" w:customStyle="1" w:styleId="Overskrift3Tegn">
    <w:name w:val="Overskrift 3 Tegn"/>
    <w:basedOn w:val="Standardskrifttypeiafsnit"/>
    <w:link w:val="Overskrift3"/>
    <w:uiPriority w:val="9"/>
    <w:rsid w:val="00A500F6"/>
    <w:rPr>
      <w:rFonts w:asciiTheme="majorHAnsi" w:eastAsiaTheme="majorEastAsia" w:hAnsiTheme="majorHAnsi" w:cstheme="majorBidi"/>
      <w:color w:val="1F4D78" w:themeColor="accent1" w:themeShade="7F"/>
      <w:sz w:val="24"/>
      <w:szCs w:val="24"/>
    </w:rPr>
  </w:style>
  <w:style w:type="character" w:styleId="Hyperlink">
    <w:name w:val="Hyperlink"/>
    <w:basedOn w:val="Standardskrifttypeiafsnit"/>
    <w:uiPriority w:val="99"/>
    <w:unhideWhenUsed/>
    <w:rsid w:val="00A500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viden.stil.dk/pages/viewpage.action?pageId=119767336"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andershfvuc.dk/for-elever-og-kursister/studie-og-ordensregler"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retsinformation.dk/eli/lta/2016/343"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dckko\OneDrive%20-%20VUC\Logo-skabeloner%202022\Brevpapir_blank_Headline.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3840E7C8ED31546BA8BC633F7E513DC" ma:contentTypeVersion="16" ma:contentTypeDescription="Opret et nyt dokument." ma:contentTypeScope="" ma:versionID="8cc4e24423926808669649e699f11f05">
  <xsd:schema xmlns:xsd="http://www.w3.org/2001/XMLSchema" xmlns:xs="http://www.w3.org/2001/XMLSchema" xmlns:p="http://schemas.microsoft.com/office/2006/metadata/properties" xmlns:ns3="cb0ab4f0-fb31-4d2f-8c18-8a0c82ecaae9" xmlns:ns4="8cc9c4c2-a8dd-4a52-a178-8bbb01b5b2ae" targetNamespace="http://schemas.microsoft.com/office/2006/metadata/properties" ma:root="true" ma:fieldsID="ea4b3d5184e305d1df2329b3f2afb920" ns3:_="" ns4:_="">
    <xsd:import namespace="cb0ab4f0-fb31-4d2f-8c18-8a0c82ecaae9"/>
    <xsd:import namespace="8cc9c4c2-a8dd-4a52-a178-8bbb01b5b2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element ref="ns3:MediaServiceLocation"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ab4f0-fb31-4d2f-8c18-8a0c82eca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c9c4c2-a8dd-4a52-a178-8bbb01b5b2ae"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element name="SharingHintHash" ma:index="15"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b0ab4f0-fb31-4d2f-8c18-8a0c82ecaae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85933-8B18-4BCD-A1E0-AE4A95B5C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ab4f0-fb31-4d2f-8c18-8a0c82ecaae9"/>
    <ds:schemaRef ds:uri="8cc9c4c2-a8dd-4a52-a178-8bbb01b5b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DF9AFC-B918-49E6-AE4F-04ACFBA01AA5}">
  <ds:schemaRefs>
    <ds:schemaRef ds:uri="http://schemas.microsoft.com/sharepoint/v3/contenttype/forms"/>
  </ds:schemaRefs>
</ds:datastoreItem>
</file>

<file path=customXml/itemProps3.xml><?xml version="1.0" encoding="utf-8"?>
<ds:datastoreItem xmlns:ds="http://schemas.openxmlformats.org/officeDocument/2006/customXml" ds:itemID="{1AA5CDF6-F125-491D-B953-DEBFDA6D6D9F}">
  <ds:schemaRefs>
    <ds:schemaRef ds:uri="http://schemas.microsoft.com/office/2006/documentManagement/types"/>
    <ds:schemaRef ds:uri="http://purl.org/dc/elements/1.1/"/>
    <ds:schemaRef ds:uri="http://schemas.microsoft.com/office/2006/metadata/properties"/>
    <ds:schemaRef ds:uri="8cc9c4c2-a8dd-4a52-a178-8bbb01b5b2ae"/>
    <ds:schemaRef ds:uri="cb0ab4f0-fb31-4d2f-8c18-8a0c82ecaae9"/>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C0D5F80-3389-428E-8F64-513FD0CF7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Brevpapir_blank_Headline.dotx</Template>
  <TotalTime>3</TotalTime>
  <Pages>5</Pages>
  <Words>1502</Words>
  <Characters>9167</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Kathrine Kofoed (KOF | UDC)</cp:lastModifiedBy>
  <cp:revision>1</cp:revision>
  <cp:lastPrinted>2020-12-22T10:03:00Z</cp:lastPrinted>
  <dcterms:created xsi:type="dcterms:W3CDTF">2023-09-29T06:42:00Z</dcterms:created>
  <dcterms:modified xsi:type="dcterms:W3CDTF">2023-09-29T06:45:00Z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0x010100E3840E7C8ED31546BA8BC633F7E513DC</vt:lpwstr>
  </property>
</Properties>
</file>