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FB384" w14:textId="77777777" w:rsidR="001937EC" w:rsidRPr="001937EC" w:rsidRDefault="001937EC" w:rsidP="001937EC">
      <w:pPr>
        <w:rPr>
          <w:b/>
          <w:bCs/>
          <w:sz w:val="72"/>
          <w:szCs w:val="72"/>
        </w:rPr>
      </w:pPr>
      <w:r w:rsidRPr="001937EC">
        <w:rPr>
          <w:b/>
          <w:bCs/>
          <w:sz w:val="72"/>
          <w:szCs w:val="72"/>
        </w:rPr>
        <w:t>Eksamensregler AVU</w:t>
      </w:r>
    </w:p>
    <w:p w14:paraId="1CC6977C" w14:textId="77777777" w:rsidR="001937EC" w:rsidRPr="00117A86" w:rsidRDefault="001937EC" w:rsidP="001937EC">
      <w:pPr>
        <w:rPr>
          <w:b/>
          <w:bCs/>
        </w:rPr>
      </w:pPr>
    </w:p>
    <w:p w14:paraId="09AE434C" w14:textId="77777777" w:rsidR="001937EC" w:rsidRPr="00214C12" w:rsidRDefault="001937EC" w:rsidP="001937EC">
      <w:pPr>
        <w:autoSpaceDE w:val="0"/>
        <w:autoSpaceDN w:val="0"/>
        <w:adjustRightInd w:val="0"/>
        <w:rPr>
          <w:b/>
          <w:sz w:val="22"/>
          <w:szCs w:val="22"/>
        </w:rPr>
      </w:pPr>
      <w:r w:rsidRPr="00214C12">
        <w:rPr>
          <w:b/>
          <w:sz w:val="22"/>
          <w:szCs w:val="22"/>
        </w:rPr>
        <w:t>Generelt</w:t>
      </w:r>
    </w:p>
    <w:p w14:paraId="7D586684" w14:textId="77777777" w:rsidR="001937EC" w:rsidRPr="00214C12" w:rsidRDefault="001937EC" w:rsidP="001937EC">
      <w:pPr>
        <w:rPr>
          <w:sz w:val="22"/>
          <w:szCs w:val="22"/>
        </w:rPr>
      </w:pPr>
      <w:r w:rsidRPr="00214C12">
        <w:rPr>
          <w:sz w:val="22"/>
          <w:szCs w:val="22"/>
        </w:rPr>
        <w:t xml:space="preserve">Du skal læse hele dette eksamensreglement, så du ved, hvad der er tilladt, hvordan du gør tingene korrekt, og hvad konsekvenserne er, hvis du bryder reglerne. Er du i tvivl om noget, så spørg dine lærere, der selvfølgelig også har pligt til at informere dig om eksamen i netop deres fag. Dette reglement dækker både skriftlige og mundtlige eksamener. Alle eksamener afvikles efter 2017-bekendtgørelsen. Rammerne for eksamen er desuden beskrevet i eksamensbekendtgørelsen </w:t>
      </w:r>
      <w:hyperlink r:id="rId11" w:history="1">
        <w:r w:rsidRPr="00214C12">
          <w:rPr>
            <w:sz w:val="22"/>
            <w:szCs w:val="22"/>
          </w:rPr>
          <w:t>https://www.retsinformation.dk/eli/lta/2016/343</w:t>
        </w:r>
      </w:hyperlink>
      <w:r w:rsidRPr="00214C12">
        <w:rPr>
          <w:sz w:val="22"/>
          <w:szCs w:val="22"/>
        </w:rPr>
        <w:t xml:space="preserve"> ).  </w:t>
      </w:r>
    </w:p>
    <w:p w14:paraId="4361C0BA" w14:textId="77777777" w:rsidR="001937EC" w:rsidRPr="00214C12" w:rsidRDefault="001937EC" w:rsidP="001937EC">
      <w:pPr>
        <w:rPr>
          <w:sz w:val="22"/>
          <w:szCs w:val="22"/>
        </w:rPr>
      </w:pPr>
      <w:r w:rsidRPr="00214C12">
        <w:rPr>
          <w:sz w:val="22"/>
          <w:szCs w:val="22"/>
        </w:rPr>
        <w:t>Det skal understreges, at skolens øvrige studie- og ordensregler naturligvis også gælder i forbindelse med prøver og eksamener https://www.randershfvuc.dk/for-elever-og-kursister/studie-og-ordensregler</w:t>
      </w:r>
    </w:p>
    <w:p w14:paraId="182B7345" w14:textId="77777777" w:rsidR="001937EC" w:rsidRDefault="001937EC" w:rsidP="001937EC">
      <w:pPr>
        <w:rPr>
          <w:rStyle w:val="Hyperlink"/>
          <w:rFonts w:eastAsiaTheme="majorEastAsia"/>
        </w:rPr>
      </w:pPr>
    </w:p>
    <w:p w14:paraId="55F1CD6C" w14:textId="77777777" w:rsidR="001937EC" w:rsidRPr="00214C12" w:rsidRDefault="001937EC" w:rsidP="001937EC">
      <w:pPr>
        <w:autoSpaceDE w:val="0"/>
        <w:autoSpaceDN w:val="0"/>
        <w:adjustRightInd w:val="0"/>
        <w:rPr>
          <w:b/>
          <w:sz w:val="22"/>
          <w:szCs w:val="22"/>
        </w:rPr>
      </w:pPr>
      <w:r w:rsidRPr="00214C12">
        <w:rPr>
          <w:b/>
          <w:sz w:val="22"/>
          <w:szCs w:val="22"/>
        </w:rPr>
        <w:t>Eksamensplan</w:t>
      </w:r>
    </w:p>
    <w:p w14:paraId="38627A48" w14:textId="77777777" w:rsidR="001937EC" w:rsidRPr="00214C12" w:rsidRDefault="001937EC" w:rsidP="001937EC">
      <w:pPr>
        <w:rPr>
          <w:sz w:val="22"/>
          <w:szCs w:val="22"/>
        </w:rPr>
      </w:pPr>
      <w:r w:rsidRPr="00214C12">
        <w:rPr>
          <w:sz w:val="22"/>
          <w:szCs w:val="22"/>
        </w:rPr>
        <w:t xml:space="preserve">Eksamensplanen offentliggøres i </w:t>
      </w:r>
      <w:proofErr w:type="spellStart"/>
      <w:r w:rsidRPr="00214C12">
        <w:rPr>
          <w:sz w:val="22"/>
          <w:szCs w:val="22"/>
        </w:rPr>
        <w:t>Ludus</w:t>
      </w:r>
      <w:proofErr w:type="spellEnd"/>
      <w:r w:rsidRPr="00214C12">
        <w:rPr>
          <w:sz w:val="22"/>
          <w:szCs w:val="22"/>
        </w:rPr>
        <w:t xml:space="preserve"> i starten af maj for sommereksamen og i slutningen af november for vintereksamen. Du kan se datoer og klokkeslæt på dine eksaminer i </w:t>
      </w:r>
      <w:r>
        <w:rPr>
          <w:sz w:val="22"/>
          <w:szCs w:val="22"/>
        </w:rPr>
        <w:t>dit skema.</w:t>
      </w:r>
      <w:r w:rsidRPr="00214C12">
        <w:rPr>
          <w:sz w:val="22"/>
          <w:szCs w:val="22"/>
        </w:rPr>
        <w:t xml:space="preserve"> Der vil løbende ske ændringer, så du skal tjekke dine eksamenstider helt frem til eksamenstidspunktet.  </w:t>
      </w:r>
    </w:p>
    <w:p w14:paraId="34F9F206" w14:textId="77777777" w:rsidR="001937EC" w:rsidRDefault="001937EC" w:rsidP="001937EC">
      <w:pPr>
        <w:autoSpaceDE w:val="0"/>
        <w:autoSpaceDN w:val="0"/>
        <w:adjustRightInd w:val="0"/>
        <w:rPr>
          <w:b/>
          <w:sz w:val="22"/>
          <w:szCs w:val="22"/>
        </w:rPr>
      </w:pPr>
    </w:p>
    <w:p w14:paraId="73C6B029" w14:textId="77777777" w:rsidR="001937EC" w:rsidRPr="00F004DD" w:rsidRDefault="001937EC" w:rsidP="001937EC">
      <w:pPr>
        <w:autoSpaceDE w:val="0"/>
        <w:autoSpaceDN w:val="0"/>
        <w:adjustRightInd w:val="0"/>
        <w:rPr>
          <w:b/>
          <w:bCs/>
          <w:sz w:val="22"/>
          <w:szCs w:val="22"/>
        </w:rPr>
      </w:pPr>
      <w:r w:rsidRPr="00F004DD">
        <w:rPr>
          <w:b/>
          <w:bCs/>
          <w:sz w:val="22"/>
          <w:szCs w:val="22"/>
        </w:rPr>
        <w:t>Mødetid ved prøverne:</w:t>
      </w:r>
    </w:p>
    <w:p w14:paraId="286108E3" w14:textId="77777777" w:rsidR="001937EC" w:rsidRPr="00F004DD" w:rsidRDefault="001937EC" w:rsidP="001937EC">
      <w:pPr>
        <w:autoSpaceDE w:val="0"/>
        <w:autoSpaceDN w:val="0"/>
        <w:adjustRightInd w:val="0"/>
        <w:rPr>
          <w:sz w:val="22"/>
          <w:szCs w:val="22"/>
        </w:rPr>
      </w:pPr>
      <w:r w:rsidRPr="00F004DD">
        <w:rPr>
          <w:sz w:val="22"/>
          <w:szCs w:val="22"/>
        </w:rPr>
        <w:t xml:space="preserve">Mød op i god tid før prøven </w:t>
      </w:r>
      <w:r w:rsidRPr="00F004DD">
        <w:rPr>
          <w:b/>
          <w:bCs/>
          <w:sz w:val="22"/>
          <w:szCs w:val="22"/>
        </w:rPr>
        <w:t xml:space="preserve">– </w:t>
      </w:r>
      <w:r>
        <w:rPr>
          <w:b/>
          <w:bCs/>
          <w:sz w:val="22"/>
          <w:szCs w:val="22"/>
        </w:rPr>
        <w:t>Du skal sidde på din plads</w:t>
      </w:r>
      <w:r w:rsidRPr="00F004DD">
        <w:rPr>
          <w:b/>
          <w:bCs/>
          <w:sz w:val="22"/>
          <w:szCs w:val="22"/>
        </w:rPr>
        <w:t xml:space="preserve"> 15 min før</w:t>
      </w:r>
      <w:r>
        <w:rPr>
          <w:b/>
          <w:bCs/>
          <w:sz w:val="22"/>
          <w:szCs w:val="22"/>
        </w:rPr>
        <w:t xml:space="preserve"> start</w:t>
      </w:r>
      <w:r w:rsidRPr="00F004DD">
        <w:rPr>
          <w:b/>
          <w:bCs/>
          <w:sz w:val="22"/>
          <w:szCs w:val="22"/>
        </w:rPr>
        <w:t xml:space="preserve">. Tidspunkterne ovenfor er starttidspunkter. </w:t>
      </w:r>
      <w:r w:rsidRPr="003A6CC3">
        <w:rPr>
          <w:bCs/>
          <w:sz w:val="22"/>
          <w:szCs w:val="22"/>
        </w:rPr>
        <w:t>På det tidspunkt skal du være klar på din plads og være logget på computeren.</w:t>
      </w:r>
    </w:p>
    <w:p w14:paraId="2D9EA6D6" w14:textId="77777777" w:rsidR="001937EC" w:rsidRDefault="001937EC" w:rsidP="001937EC">
      <w:pPr>
        <w:autoSpaceDE w:val="0"/>
        <w:autoSpaceDN w:val="0"/>
        <w:adjustRightInd w:val="0"/>
        <w:rPr>
          <w:b/>
          <w:sz w:val="22"/>
          <w:szCs w:val="22"/>
        </w:rPr>
      </w:pPr>
    </w:p>
    <w:p w14:paraId="3A732653" w14:textId="77777777" w:rsidR="001937EC" w:rsidRDefault="001937EC" w:rsidP="001937EC">
      <w:pPr>
        <w:autoSpaceDE w:val="0"/>
        <w:autoSpaceDN w:val="0"/>
        <w:adjustRightInd w:val="0"/>
        <w:rPr>
          <w:b/>
          <w:sz w:val="22"/>
          <w:szCs w:val="22"/>
        </w:rPr>
      </w:pPr>
      <w:r>
        <w:rPr>
          <w:b/>
          <w:sz w:val="22"/>
          <w:szCs w:val="22"/>
        </w:rPr>
        <w:t>Bille</w:t>
      </w:r>
      <w:r>
        <w:rPr>
          <w:b/>
          <w:sz w:val="22"/>
          <w:szCs w:val="22"/>
        </w:rPr>
        <w:t>d</w:t>
      </w:r>
      <w:r>
        <w:rPr>
          <w:b/>
          <w:sz w:val="22"/>
          <w:szCs w:val="22"/>
        </w:rPr>
        <w:t>legitimation</w:t>
      </w:r>
    </w:p>
    <w:p w14:paraId="6E921C09" w14:textId="77777777" w:rsidR="001937EC" w:rsidRPr="001E6E6D" w:rsidRDefault="001937EC" w:rsidP="001937EC">
      <w:pPr>
        <w:rPr>
          <w:sz w:val="22"/>
          <w:szCs w:val="22"/>
        </w:rPr>
      </w:pPr>
      <w:r w:rsidRPr="1A729341">
        <w:rPr>
          <w:sz w:val="22"/>
          <w:szCs w:val="22"/>
        </w:rPr>
        <w:t xml:space="preserve">Du skal medbringe og vise billedlegitimation for at gå til skriftlige prøve (Pas, kørekort, opholdskort). Flex/fjern-kursister skal medbringe billedlegitimation til skriftlige prøver, mundtlige prøver og faglig dokumentation. </w:t>
      </w:r>
    </w:p>
    <w:p w14:paraId="764A75F5" w14:textId="77777777" w:rsidR="001937EC" w:rsidRPr="00F004DD" w:rsidRDefault="001937EC" w:rsidP="001937EC">
      <w:pPr>
        <w:autoSpaceDE w:val="0"/>
        <w:autoSpaceDN w:val="0"/>
        <w:adjustRightInd w:val="0"/>
        <w:rPr>
          <w:sz w:val="22"/>
          <w:szCs w:val="22"/>
        </w:rPr>
      </w:pPr>
    </w:p>
    <w:p w14:paraId="219C3F67" w14:textId="77777777" w:rsidR="001937EC" w:rsidRPr="00F004DD" w:rsidRDefault="001937EC" w:rsidP="001937EC">
      <w:pPr>
        <w:autoSpaceDE w:val="0"/>
        <w:autoSpaceDN w:val="0"/>
        <w:adjustRightInd w:val="0"/>
        <w:rPr>
          <w:b/>
          <w:bCs/>
          <w:sz w:val="22"/>
          <w:szCs w:val="22"/>
        </w:rPr>
      </w:pPr>
      <w:r w:rsidRPr="00F004DD">
        <w:rPr>
          <w:b/>
          <w:bCs/>
          <w:sz w:val="22"/>
          <w:szCs w:val="22"/>
        </w:rPr>
        <w:t>For sent fremmøde til prøverne:</w:t>
      </w:r>
    </w:p>
    <w:p w14:paraId="02390E97" w14:textId="77777777" w:rsidR="001937EC" w:rsidRPr="00F004DD" w:rsidRDefault="001937EC" w:rsidP="001937EC">
      <w:pPr>
        <w:autoSpaceDE w:val="0"/>
        <w:autoSpaceDN w:val="0"/>
        <w:adjustRightInd w:val="0"/>
        <w:rPr>
          <w:b/>
          <w:bCs/>
          <w:sz w:val="22"/>
          <w:szCs w:val="22"/>
        </w:rPr>
      </w:pPr>
      <w:r w:rsidRPr="00F004DD">
        <w:rPr>
          <w:sz w:val="22"/>
          <w:szCs w:val="22"/>
        </w:rPr>
        <w:t>Hvis du kommer efter prøvens begyndelse, vil du som udgangspunkt ikke kunne deltage i prøven. Afdelingslederen beslutter, om du kan få lov at deltage.</w:t>
      </w:r>
      <w:r w:rsidRPr="00F004DD">
        <w:rPr>
          <w:b/>
          <w:bCs/>
          <w:sz w:val="22"/>
          <w:szCs w:val="22"/>
        </w:rPr>
        <w:t xml:space="preserve"> </w:t>
      </w:r>
    </w:p>
    <w:p w14:paraId="61F164DC" w14:textId="77777777" w:rsidR="001937EC" w:rsidRPr="00F004DD" w:rsidRDefault="001937EC" w:rsidP="001937EC">
      <w:pPr>
        <w:autoSpaceDE w:val="0"/>
        <w:autoSpaceDN w:val="0"/>
        <w:adjustRightInd w:val="0"/>
        <w:rPr>
          <w:b/>
          <w:bCs/>
          <w:sz w:val="22"/>
          <w:szCs w:val="22"/>
        </w:rPr>
      </w:pPr>
      <w:r w:rsidRPr="00F004DD">
        <w:rPr>
          <w:bCs/>
          <w:sz w:val="22"/>
          <w:szCs w:val="22"/>
        </w:rPr>
        <w:t>En prøve er begyndt, når opgaven eller forberedelsesmaterialet er uddelt. Prøven til skriftlig fremstilling i dansk og dansk som andetsprog begynder med uddeling af teksthæftet. Teksthæftet skal hentes for at kunne gå til prøven.</w:t>
      </w:r>
    </w:p>
    <w:p w14:paraId="04B739FF" w14:textId="77777777" w:rsidR="001937EC" w:rsidRPr="00F004DD" w:rsidRDefault="001937EC" w:rsidP="001937EC">
      <w:pPr>
        <w:autoSpaceDE w:val="0"/>
        <w:autoSpaceDN w:val="0"/>
        <w:adjustRightInd w:val="0"/>
        <w:rPr>
          <w:b/>
          <w:sz w:val="22"/>
          <w:szCs w:val="22"/>
        </w:rPr>
      </w:pPr>
    </w:p>
    <w:p w14:paraId="0438AF9A" w14:textId="77777777" w:rsidR="001937EC" w:rsidRPr="00F004DD" w:rsidRDefault="001937EC" w:rsidP="001937EC">
      <w:pPr>
        <w:autoSpaceDE w:val="0"/>
        <w:autoSpaceDN w:val="0"/>
        <w:adjustRightInd w:val="0"/>
        <w:rPr>
          <w:b/>
          <w:bCs/>
          <w:sz w:val="22"/>
          <w:szCs w:val="22"/>
        </w:rPr>
      </w:pPr>
      <w:r w:rsidRPr="00F004DD">
        <w:rPr>
          <w:b/>
          <w:bCs/>
          <w:sz w:val="22"/>
          <w:szCs w:val="22"/>
        </w:rPr>
        <w:t>Fravær ved prøverne:</w:t>
      </w:r>
    </w:p>
    <w:p w14:paraId="0DB550C2" w14:textId="77777777" w:rsidR="001937EC" w:rsidRPr="00F004DD" w:rsidRDefault="001937EC" w:rsidP="001937EC">
      <w:pPr>
        <w:autoSpaceDE w:val="0"/>
        <w:autoSpaceDN w:val="0"/>
        <w:adjustRightInd w:val="0"/>
        <w:rPr>
          <w:sz w:val="22"/>
          <w:szCs w:val="22"/>
        </w:rPr>
      </w:pPr>
      <w:r w:rsidRPr="00F004DD">
        <w:rPr>
          <w:sz w:val="22"/>
          <w:szCs w:val="22"/>
        </w:rPr>
        <w:t xml:space="preserve">Eksamen er en vigtig afslutning på undervisningen. Hvis du bliver væk fra en prøve kan det få konsekvenser for din SU. Sygdom på </w:t>
      </w:r>
      <w:proofErr w:type="spellStart"/>
      <w:r w:rsidRPr="00F004DD">
        <w:rPr>
          <w:sz w:val="22"/>
          <w:szCs w:val="22"/>
        </w:rPr>
        <w:t>prøvedagen</w:t>
      </w:r>
      <w:proofErr w:type="spellEnd"/>
      <w:r w:rsidRPr="00F004DD">
        <w:rPr>
          <w:sz w:val="22"/>
          <w:szCs w:val="22"/>
        </w:rPr>
        <w:t xml:space="preserve"> skal hurtigst muligt meddeles skolen. Der afholdes ikke sygeeksamen. Du skal komme med en lægeerklæring for at undgå, at blive trukket i SU, hvis ikke du møder til en prøve. Du skal selv betale for lægeerklæringen.</w:t>
      </w:r>
      <w:r>
        <w:rPr>
          <w:sz w:val="22"/>
          <w:szCs w:val="22"/>
        </w:rPr>
        <w:t xml:space="preserve"> </w:t>
      </w:r>
      <w:r w:rsidRPr="00F004DD">
        <w:rPr>
          <w:sz w:val="22"/>
          <w:szCs w:val="22"/>
        </w:rPr>
        <w:t xml:space="preserve">Lægeerklæringen skal være skolen i </w:t>
      </w:r>
      <w:r>
        <w:rPr>
          <w:sz w:val="22"/>
          <w:szCs w:val="22"/>
        </w:rPr>
        <w:t>hænde senest en uge efter prøve-</w:t>
      </w:r>
      <w:r w:rsidRPr="00F004DD">
        <w:rPr>
          <w:sz w:val="22"/>
          <w:szCs w:val="22"/>
        </w:rPr>
        <w:t>dagen.</w:t>
      </w:r>
    </w:p>
    <w:p w14:paraId="7FE7E396" w14:textId="77777777" w:rsidR="001937EC" w:rsidRPr="00F004DD" w:rsidRDefault="001937EC" w:rsidP="001937EC">
      <w:pPr>
        <w:autoSpaceDE w:val="0"/>
        <w:autoSpaceDN w:val="0"/>
        <w:adjustRightInd w:val="0"/>
        <w:jc w:val="both"/>
        <w:rPr>
          <w:sz w:val="22"/>
          <w:szCs w:val="22"/>
        </w:rPr>
      </w:pPr>
    </w:p>
    <w:p w14:paraId="7E12EBC6" w14:textId="77777777" w:rsidR="001937EC" w:rsidRPr="00F004DD" w:rsidRDefault="001937EC" w:rsidP="001937EC">
      <w:pPr>
        <w:autoSpaceDE w:val="0"/>
        <w:autoSpaceDN w:val="0"/>
        <w:adjustRightInd w:val="0"/>
        <w:rPr>
          <w:b/>
          <w:bCs/>
          <w:sz w:val="22"/>
          <w:szCs w:val="22"/>
        </w:rPr>
      </w:pPr>
      <w:r w:rsidRPr="00F004DD">
        <w:rPr>
          <w:b/>
          <w:bCs/>
          <w:sz w:val="22"/>
          <w:szCs w:val="22"/>
        </w:rPr>
        <w:t>Mobiltelefoner:</w:t>
      </w:r>
    </w:p>
    <w:p w14:paraId="36EBF58E" w14:textId="77777777" w:rsidR="001937EC" w:rsidRPr="00F004DD" w:rsidRDefault="001937EC" w:rsidP="001937EC">
      <w:pPr>
        <w:autoSpaceDE w:val="0"/>
        <w:autoSpaceDN w:val="0"/>
        <w:adjustRightInd w:val="0"/>
        <w:rPr>
          <w:sz w:val="22"/>
          <w:szCs w:val="22"/>
        </w:rPr>
      </w:pPr>
      <w:r w:rsidRPr="00F004DD">
        <w:rPr>
          <w:sz w:val="22"/>
          <w:szCs w:val="22"/>
        </w:rPr>
        <w:t xml:space="preserve">Du må aldrig have adgang til mobiltelefon </w:t>
      </w:r>
      <w:r>
        <w:rPr>
          <w:sz w:val="22"/>
          <w:szCs w:val="22"/>
        </w:rPr>
        <w:t xml:space="preserve">eller </w:t>
      </w:r>
      <w:proofErr w:type="spellStart"/>
      <w:r>
        <w:rPr>
          <w:sz w:val="22"/>
          <w:szCs w:val="22"/>
        </w:rPr>
        <w:t>smartwach</w:t>
      </w:r>
      <w:proofErr w:type="spellEnd"/>
      <w:r>
        <w:rPr>
          <w:sz w:val="22"/>
          <w:szCs w:val="22"/>
        </w:rPr>
        <w:t xml:space="preserve"> </w:t>
      </w:r>
      <w:r w:rsidRPr="00F004DD">
        <w:rPr>
          <w:sz w:val="22"/>
          <w:szCs w:val="22"/>
        </w:rPr>
        <w:t>til prøve</w:t>
      </w:r>
      <w:r>
        <w:rPr>
          <w:sz w:val="22"/>
          <w:szCs w:val="22"/>
        </w:rPr>
        <w:t>rne</w:t>
      </w:r>
      <w:r w:rsidRPr="00F004DD">
        <w:rPr>
          <w:sz w:val="22"/>
          <w:szCs w:val="22"/>
        </w:rPr>
        <w:t xml:space="preserve">. Den skal være i tasken </w:t>
      </w:r>
      <w:r w:rsidRPr="00F004DD">
        <w:rPr>
          <w:sz w:val="22"/>
          <w:szCs w:val="22"/>
          <w:u w:val="single"/>
        </w:rPr>
        <w:t>slukke</w:t>
      </w:r>
      <w:r w:rsidRPr="00F004DD">
        <w:rPr>
          <w:sz w:val="22"/>
          <w:szCs w:val="22"/>
        </w:rPr>
        <w:t>t og uden for rækkevidde eller du skal lade den blive hjemme.</w:t>
      </w:r>
    </w:p>
    <w:p w14:paraId="15380E59" w14:textId="77777777" w:rsidR="001937EC" w:rsidRPr="00F004DD" w:rsidRDefault="001937EC" w:rsidP="001937EC">
      <w:pPr>
        <w:autoSpaceDE w:val="0"/>
        <w:autoSpaceDN w:val="0"/>
        <w:adjustRightInd w:val="0"/>
        <w:rPr>
          <w:sz w:val="22"/>
          <w:szCs w:val="22"/>
        </w:rPr>
      </w:pPr>
    </w:p>
    <w:p w14:paraId="228B23EE" w14:textId="77777777" w:rsidR="001937EC" w:rsidRPr="00F004DD" w:rsidRDefault="001937EC" w:rsidP="001937EC">
      <w:pPr>
        <w:autoSpaceDE w:val="0"/>
        <w:autoSpaceDN w:val="0"/>
        <w:adjustRightInd w:val="0"/>
        <w:rPr>
          <w:b/>
          <w:bCs/>
          <w:sz w:val="22"/>
          <w:szCs w:val="22"/>
        </w:rPr>
      </w:pPr>
      <w:r w:rsidRPr="00F004DD">
        <w:rPr>
          <w:b/>
          <w:bCs/>
          <w:sz w:val="22"/>
          <w:szCs w:val="22"/>
        </w:rPr>
        <w:t>Hjælpemidler:</w:t>
      </w:r>
    </w:p>
    <w:p w14:paraId="4EEE32C2" w14:textId="77777777" w:rsidR="001937EC" w:rsidRPr="00F004DD" w:rsidRDefault="001937EC" w:rsidP="001937EC">
      <w:pPr>
        <w:autoSpaceDE w:val="0"/>
        <w:autoSpaceDN w:val="0"/>
        <w:adjustRightInd w:val="0"/>
        <w:rPr>
          <w:sz w:val="22"/>
          <w:szCs w:val="22"/>
        </w:rPr>
      </w:pPr>
      <w:r w:rsidRPr="00F004DD">
        <w:rPr>
          <w:sz w:val="22"/>
          <w:szCs w:val="22"/>
        </w:rPr>
        <w:t>På næste side kan du se, hvilke hjælpemidler, der må bruges til de forskellige skriftlige prøver. Hjælpemidler kan normalt ikke lånes i forbindelse med prøven. Derfor skal du tjekke, at du har de hjælpemidler, du vil bruge til prøven.</w:t>
      </w:r>
    </w:p>
    <w:p w14:paraId="231E1964" w14:textId="77777777" w:rsidR="001937EC" w:rsidRDefault="001937EC" w:rsidP="001937EC">
      <w:pPr>
        <w:autoSpaceDE w:val="0"/>
        <w:autoSpaceDN w:val="0"/>
        <w:adjustRightInd w:val="0"/>
        <w:rPr>
          <w:sz w:val="22"/>
          <w:szCs w:val="22"/>
        </w:rPr>
      </w:pPr>
      <w:r w:rsidRPr="00F004DD">
        <w:rPr>
          <w:sz w:val="22"/>
          <w:szCs w:val="22"/>
        </w:rPr>
        <w:lastRenderedPageBreak/>
        <w:t>Kommunikation via internet, mobilnet, mobiltelefon og lignende er forbudt under selve prøven og under forberedelsen. Det er ligegyldigt, hvem det er, der er kommunikeret med og om hvad.</w:t>
      </w:r>
      <w:r>
        <w:rPr>
          <w:sz w:val="22"/>
          <w:szCs w:val="22"/>
        </w:rPr>
        <w:t xml:space="preserve"> </w:t>
      </w:r>
      <w:r w:rsidRPr="004220A1">
        <w:rPr>
          <w:sz w:val="22"/>
          <w:szCs w:val="22"/>
        </w:rPr>
        <w:t>Besvarelsen af opgaverne/spørgsmålene skal være din egen og selvstændige besvarelse.</w:t>
      </w:r>
    </w:p>
    <w:p w14:paraId="54C0CDCB" w14:textId="77777777" w:rsidR="001937EC" w:rsidRDefault="001937EC" w:rsidP="001937EC">
      <w:pPr>
        <w:autoSpaceDE w:val="0"/>
        <w:autoSpaceDN w:val="0"/>
        <w:adjustRightInd w:val="0"/>
        <w:rPr>
          <w:sz w:val="22"/>
          <w:szCs w:val="22"/>
        </w:rPr>
      </w:pPr>
    </w:p>
    <w:p w14:paraId="03A3D4FE" w14:textId="77777777" w:rsidR="001937EC" w:rsidRPr="00F004DD" w:rsidRDefault="001937EC" w:rsidP="001937EC">
      <w:pPr>
        <w:autoSpaceDE w:val="0"/>
        <w:autoSpaceDN w:val="0"/>
        <w:adjustRightInd w:val="0"/>
        <w:rPr>
          <w:sz w:val="22"/>
          <w:szCs w:val="22"/>
        </w:rPr>
      </w:pPr>
      <w:r w:rsidRPr="0095286D">
        <w:rPr>
          <w:sz w:val="22"/>
          <w:szCs w:val="22"/>
        </w:rPr>
        <w:t xml:space="preserve">Det er forbudt at bruge </w:t>
      </w:r>
      <w:proofErr w:type="spellStart"/>
      <w:r w:rsidRPr="0095286D">
        <w:rPr>
          <w:sz w:val="22"/>
          <w:szCs w:val="22"/>
        </w:rPr>
        <w:t>ChatGPT</w:t>
      </w:r>
      <w:proofErr w:type="spellEnd"/>
      <w:r w:rsidRPr="0095286D">
        <w:rPr>
          <w:sz w:val="22"/>
          <w:szCs w:val="22"/>
        </w:rPr>
        <w:t xml:space="preserve"> under prøverne. Hvis </w:t>
      </w:r>
      <w:proofErr w:type="spellStart"/>
      <w:r w:rsidRPr="0095286D">
        <w:rPr>
          <w:sz w:val="22"/>
          <w:szCs w:val="22"/>
        </w:rPr>
        <w:t>ChatGPT</w:t>
      </w:r>
      <w:proofErr w:type="spellEnd"/>
      <w:r w:rsidRPr="0095286D">
        <w:rPr>
          <w:sz w:val="22"/>
          <w:szCs w:val="22"/>
        </w:rPr>
        <w:t xml:space="preserve"> eller andre former for AI-baserede hjælpemidler bidrager til eller leverer en hel eller delvis besvarelse, er der ikke længere tale om et selvstændigt stykke arbejde. Brug af </w:t>
      </w:r>
      <w:proofErr w:type="spellStart"/>
      <w:r w:rsidRPr="0095286D">
        <w:rPr>
          <w:sz w:val="22"/>
          <w:szCs w:val="22"/>
        </w:rPr>
        <w:t>ChatGPT</w:t>
      </w:r>
      <w:proofErr w:type="spellEnd"/>
      <w:r w:rsidRPr="0095286D">
        <w:rPr>
          <w:sz w:val="22"/>
          <w:szCs w:val="22"/>
        </w:rPr>
        <w:t xml:space="preserve"> betragtes derfor som snyd.</w:t>
      </w:r>
    </w:p>
    <w:p w14:paraId="3F2ECB7F" w14:textId="77777777" w:rsidR="001937EC" w:rsidRPr="00F004DD" w:rsidRDefault="001937EC" w:rsidP="001937EC">
      <w:pPr>
        <w:autoSpaceDE w:val="0"/>
        <w:autoSpaceDN w:val="0"/>
        <w:adjustRightInd w:val="0"/>
        <w:rPr>
          <w:b/>
          <w:sz w:val="22"/>
          <w:szCs w:val="22"/>
        </w:rPr>
      </w:pPr>
    </w:p>
    <w:p w14:paraId="01419BF6" w14:textId="77777777" w:rsidR="001937EC" w:rsidRPr="00F004DD" w:rsidRDefault="001937EC" w:rsidP="001937EC">
      <w:pPr>
        <w:autoSpaceDE w:val="0"/>
        <w:autoSpaceDN w:val="0"/>
        <w:adjustRightInd w:val="0"/>
        <w:rPr>
          <w:sz w:val="22"/>
          <w:szCs w:val="22"/>
        </w:rPr>
      </w:pPr>
      <w:r w:rsidRPr="1A729341">
        <w:rPr>
          <w:sz w:val="22"/>
          <w:szCs w:val="22"/>
        </w:rPr>
        <w:t>Der må bruges en online ordbog til de skriftlige prøver. I oversigten nedenfor står, hvilke ordbøger, der må bruges af alle. Hvis du er vant til at bruge en anden ordbog og vil bruge den til prøven, skal du skrive adressen på ansøgningsskemaet om særlige vilkår og vedlægge et skærmprint med den pågældende ordbog.</w:t>
      </w:r>
    </w:p>
    <w:p w14:paraId="4D08D128" w14:textId="77777777" w:rsidR="001937EC" w:rsidRPr="00F004DD" w:rsidRDefault="001937EC" w:rsidP="001937EC">
      <w:pPr>
        <w:autoSpaceDE w:val="0"/>
        <w:autoSpaceDN w:val="0"/>
        <w:adjustRightInd w:val="0"/>
        <w:rPr>
          <w:sz w:val="22"/>
          <w:szCs w:val="22"/>
        </w:rPr>
      </w:pPr>
    </w:p>
    <w:p w14:paraId="664CCC7D" w14:textId="77777777" w:rsidR="001937EC" w:rsidRDefault="001937EC" w:rsidP="001937EC">
      <w:pPr>
        <w:autoSpaceDE w:val="0"/>
        <w:autoSpaceDN w:val="0"/>
        <w:adjustRightInd w:val="0"/>
        <w:rPr>
          <w:sz w:val="22"/>
          <w:szCs w:val="22"/>
        </w:rPr>
      </w:pPr>
      <w:r w:rsidRPr="1A729341">
        <w:rPr>
          <w:sz w:val="22"/>
          <w:szCs w:val="22"/>
        </w:rPr>
        <w:t>Der kan søges om særlige vilkår i henhold til eksamensbekendtgørelsens §17. Det betyder, at der kan gives forlænget tid eller særlige hjælpemidler til kursister med psykisk eller fysisk funktionsnedsættelse eller med andre specifikke vanskeligheder (fx ordblindhed). Særlige vilkår gives ud fra en konkret vurdering af den enkelte kursist. Ansøgningsskemaet fås af lærer eller studievejleder.</w:t>
      </w:r>
    </w:p>
    <w:p w14:paraId="2B4DBE5D" w14:textId="77777777" w:rsidR="001937EC" w:rsidRPr="00F004DD" w:rsidRDefault="001937EC" w:rsidP="001937EC">
      <w:pPr>
        <w:autoSpaceDE w:val="0"/>
        <w:autoSpaceDN w:val="0"/>
        <w:adjustRightInd w:val="0"/>
        <w:rPr>
          <w:bCs/>
          <w:sz w:val="22"/>
          <w:szCs w:val="22"/>
        </w:rPr>
      </w:pPr>
    </w:p>
    <w:p w14:paraId="608CBF4A" w14:textId="77777777" w:rsidR="001937EC" w:rsidRPr="00F004DD" w:rsidRDefault="001937EC" w:rsidP="001937EC">
      <w:pPr>
        <w:autoSpaceDE w:val="0"/>
        <w:autoSpaceDN w:val="0"/>
        <w:adjustRightInd w:val="0"/>
        <w:rPr>
          <w:b/>
          <w:bCs/>
          <w:sz w:val="22"/>
          <w:szCs w:val="22"/>
        </w:rPr>
      </w:pPr>
      <w:r w:rsidRPr="00F004DD">
        <w:rPr>
          <w:b/>
          <w:bCs/>
          <w:sz w:val="22"/>
          <w:szCs w:val="22"/>
        </w:rPr>
        <w:t>Computere:</w:t>
      </w:r>
    </w:p>
    <w:p w14:paraId="12935AFE" w14:textId="77777777" w:rsidR="001937EC" w:rsidRPr="00E555B8" w:rsidRDefault="001937EC" w:rsidP="001937EC">
      <w:pPr>
        <w:autoSpaceDE w:val="0"/>
        <w:autoSpaceDN w:val="0"/>
        <w:adjustRightInd w:val="0"/>
        <w:rPr>
          <w:sz w:val="22"/>
          <w:szCs w:val="22"/>
        </w:rPr>
      </w:pPr>
      <w:r w:rsidRPr="1A729341">
        <w:rPr>
          <w:sz w:val="22"/>
          <w:szCs w:val="22"/>
        </w:rPr>
        <w:t xml:space="preserve">Du skal som udgangspunkt selv medbringe computer til de skriftlige prøver. </w:t>
      </w:r>
      <w:r w:rsidRPr="00405829">
        <w:rPr>
          <w:b/>
          <w:sz w:val="22"/>
          <w:szCs w:val="22"/>
        </w:rPr>
        <w:t>Tjek inden prøverne, at computeren kan læse usb A-stik</w:t>
      </w:r>
      <w:r w:rsidRPr="1A729341">
        <w:rPr>
          <w:sz w:val="22"/>
          <w:szCs w:val="22"/>
        </w:rPr>
        <w:t>. Du kan søge om at låne en computer af skolen til de skriftlige prøver. Din lærer kan hjælpe dig med at søge. Husk at genstarte computeren dagen inden prøven.</w:t>
      </w:r>
    </w:p>
    <w:p w14:paraId="3A168556" w14:textId="77777777" w:rsidR="001937EC" w:rsidRPr="00F004DD" w:rsidRDefault="001937EC" w:rsidP="001937EC">
      <w:pPr>
        <w:autoSpaceDE w:val="0"/>
        <w:autoSpaceDN w:val="0"/>
        <w:adjustRightInd w:val="0"/>
        <w:rPr>
          <w:b/>
          <w:sz w:val="22"/>
          <w:szCs w:val="22"/>
        </w:rPr>
      </w:pPr>
    </w:p>
    <w:p w14:paraId="0D05FD87" w14:textId="77777777" w:rsidR="001937EC" w:rsidRPr="00F004DD" w:rsidRDefault="001937EC" w:rsidP="001937EC">
      <w:pPr>
        <w:autoSpaceDE w:val="0"/>
        <w:autoSpaceDN w:val="0"/>
        <w:adjustRightInd w:val="0"/>
        <w:rPr>
          <w:sz w:val="22"/>
          <w:szCs w:val="22"/>
        </w:rPr>
      </w:pPr>
      <w:r w:rsidRPr="00F004DD">
        <w:rPr>
          <w:sz w:val="22"/>
          <w:szCs w:val="22"/>
        </w:rPr>
        <w:t xml:space="preserve">Du må ikke tage computer og materiale med ud af eksamenslokalet, før eksamen er slut for alle kursister. </w:t>
      </w:r>
    </w:p>
    <w:p w14:paraId="39DBC9E2" w14:textId="77777777" w:rsidR="001937EC" w:rsidRPr="00F004DD" w:rsidRDefault="001937EC" w:rsidP="001937EC">
      <w:pPr>
        <w:autoSpaceDE w:val="0"/>
        <w:autoSpaceDN w:val="0"/>
        <w:adjustRightInd w:val="0"/>
        <w:rPr>
          <w:sz w:val="22"/>
          <w:szCs w:val="22"/>
        </w:rPr>
      </w:pPr>
      <w:r w:rsidRPr="00F004DD">
        <w:rPr>
          <w:sz w:val="22"/>
          <w:szCs w:val="22"/>
        </w:rPr>
        <w:t xml:space="preserve">Ejendomsretten til materialet fra prøverne overgår til institutionen, medmindre </w:t>
      </w:r>
      <w:r>
        <w:rPr>
          <w:sz w:val="22"/>
          <w:szCs w:val="22"/>
        </w:rPr>
        <w:t>du</w:t>
      </w:r>
      <w:r w:rsidRPr="00F004DD">
        <w:rPr>
          <w:sz w:val="22"/>
          <w:szCs w:val="22"/>
        </w:rPr>
        <w:t xml:space="preserve"> giver institutionen besked. Beskeden skal gives inden for 2 måneder, efter bedømmelsen er meddelt.</w:t>
      </w:r>
    </w:p>
    <w:p w14:paraId="3FDCB287" w14:textId="77777777" w:rsidR="001937EC" w:rsidRPr="00F004DD" w:rsidRDefault="001937EC" w:rsidP="001937EC">
      <w:pPr>
        <w:autoSpaceDE w:val="0"/>
        <w:autoSpaceDN w:val="0"/>
        <w:adjustRightInd w:val="0"/>
        <w:rPr>
          <w:bCs/>
          <w:sz w:val="22"/>
          <w:szCs w:val="22"/>
        </w:rPr>
      </w:pPr>
    </w:p>
    <w:p w14:paraId="10B9AD34" w14:textId="77777777" w:rsidR="001937EC" w:rsidRPr="00F004DD" w:rsidRDefault="001937EC" w:rsidP="001937EC">
      <w:pPr>
        <w:autoSpaceDE w:val="0"/>
        <w:autoSpaceDN w:val="0"/>
        <w:adjustRightInd w:val="0"/>
        <w:rPr>
          <w:sz w:val="22"/>
          <w:szCs w:val="22"/>
        </w:rPr>
      </w:pPr>
      <w:r w:rsidRPr="00F004DD">
        <w:rPr>
          <w:sz w:val="22"/>
          <w:szCs w:val="22"/>
        </w:rPr>
        <w:t>Til de sproglige prøver i dansk og til læseforståelsesprøven i engelsk kan du bruge online-ordbøger på en tablet/iPad.</w:t>
      </w:r>
    </w:p>
    <w:p w14:paraId="3E36544B" w14:textId="77777777" w:rsidR="001937EC" w:rsidRPr="00F004DD" w:rsidRDefault="001937EC" w:rsidP="001937EC">
      <w:pPr>
        <w:autoSpaceDE w:val="0"/>
        <w:autoSpaceDN w:val="0"/>
        <w:adjustRightInd w:val="0"/>
        <w:rPr>
          <w:sz w:val="22"/>
          <w:szCs w:val="22"/>
        </w:rPr>
      </w:pPr>
    </w:p>
    <w:p w14:paraId="454CA81F" w14:textId="77777777" w:rsidR="001937EC" w:rsidRPr="00F004DD" w:rsidRDefault="001937EC" w:rsidP="001937EC">
      <w:pPr>
        <w:autoSpaceDE w:val="0"/>
        <w:autoSpaceDN w:val="0"/>
        <w:adjustRightInd w:val="0"/>
        <w:rPr>
          <w:b/>
          <w:bCs/>
          <w:sz w:val="22"/>
          <w:szCs w:val="22"/>
        </w:rPr>
      </w:pPr>
      <w:r w:rsidRPr="00F004DD">
        <w:rPr>
          <w:b/>
          <w:bCs/>
          <w:sz w:val="22"/>
          <w:szCs w:val="22"/>
        </w:rPr>
        <w:t>Musik:</w:t>
      </w:r>
    </w:p>
    <w:p w14:paraId="28DA962A" w14:textId="77777777" w:rsidR="001937EC" w:rsidRDefault="001937EC" w:rsidP="001937EC">
      <w:pPr>
        <w:autoSpaceDE w:val="0"/>
        <w:autoSpaceDN w:val="0"/>
        <w:adjustRightInd w:val="0"/>
        <w:rPr>
          <w:sz w:val="22"/>
          <w:szCs w:val="22"/>
        </w:rPr>
      </w:pPr>
      <w:r w:rsidRPr="00F004DD">
        <w:rPr>
          <w:sz w:val="22"/>
          <w:szCs w:val="22"/>
        </w:rPr>
        <w:t xml:space="preserve">Hvis du vil høre musik i head-sæt under prøven, skal dette gøres uden at forstyrre andre. Du må høre musik fra en downloadede </w:t>
      </w:r>
      <w:proofErr w:type="spellStart"/>
      <w:r w:rsidRPr="00F004DD">
        <w:rPr>
          <w:sz w:val="22"/>
          <w:szCs w:val="22"/>
        </w:rPr>
        <w:t>play-liste</w:t>
      </w:r>
      <w:proofErr w:type="spellEnd"/>
      <w:r w:rsidRPr="00F004DD">
        <w:rPr>
          <w:sz w:val="22"/>
          <w:szCs w:val="22"/>
        </w:rPr>
        <w:t xml:space="preserve"> på computer eller iPod/mp3 afspiller – ikke fra din telefon. </w:t>
      </w:r>
    </w:p>
    <w:p w14:paraId="64BF881F" w14:textId="77777777" w:rsidR="001937EC" w:rsidRDefault="001937EC" w:rsidP="001937EC">
      <w:pPr>
        <w:autoSpaceDE w:val="0"/>
        <w:autoSpaceDN w:val="0"/>
        <w:adjustRightInd w:val="0"/>
        <w:rPr>
          <w:sz w:val="22"/>
          <w:szCs w:val="22"/>
        </w:rPr>
      </w:pPr>
    </w:p>
    <w:p w14:paraId="22D5F650" w14:textId="77777777" w:rsidR="001937EC" w:rsidRPr="004220A1" w:rsidRDefault="001937EC" w:rsidP="001937EC">
      <w:pPr>
        <w:autoSpaceDE w:val="0"/>
        <w:autoSpaceDN w:val="0"/>
        <w:adjustRightInd w:val="0"/>
        <w:rPr>
          <w:b/>
          <w:sz w:val="22"/>
          <w:szCs w:val="22"/>
        </w:rPr>
      </w:pPr>
      <w:r w:rsidRPr="004220A1">
        <w:rPr>
          <w:b/>
          <w:sz w:val="22"/>
          <w:szCs w:val="22"/>
        </w:rPr>
        <w:t>Overtrædelse af reglerne</w:t>
      </w:r>
    </w:p>
    <w:p w14:paraId="055727DE" w14:textId="77777777" w:rsidR="001937EC" w:rsidRPr="004220A1" w:rsidRDefault="001937EC" w:rsidP="001937EC">
      <w:pPr>
        <w:autoSpaceDE w:val="0"/>
        <w:autoSpaceDN w:val="0"/>
        <w:adjustRightInd w:val="0"/>
        <w:rPr>
          <w:sz w:val="22"/>
          <w:szCs w:val="22"/>
        </w:rPr>
      </w:pPr>
      <w:r w:rsidRPr="004220A1">
        <w:rPr>
          <w:sz w:val="22"/>
          <w:szCs w:val="22"/>
        </w:rPr>
        <w:t>Overtrædelse af eksamensreglerne (eksamensbekendtgørelsen) medfører sanktioner. Overtrædelserne kunne fx være brug af ikke tilladte hjælpemidler, herunder internet, plagiat og afskrift, aktive chatfunktioner, kommunikation med andre, give hjælp til andre eksaminander osv.</w:t>
      </w:r>
    </w:p>
    <w:p w14:paraId="7BA12A17" w14:textId="77777777" w:rsidR="001937EC" w:rsidRPr="00F004DD" w:rsidRDefault="001937EC" w:rsidP="001937EC">
      <w:pPr>
        <w:autoSpaceDE w:val="0"/>
        <w:autoSpaceDN w:val="0"/>
        <w:adjustRightInd w:val="0"/>
        <w:rPr>
          <w:sz w:val="22"/>
          <w:szCs w:val="22"/>
        </w:rPr>
      </w:pPr>
      <w:r w:rsidRPr="004220A1">
        <w:rPr>
          <w:sz w:val="22"/>
          <w:szCs w:val="22"/>
        </w:rPr>
        <w:t>Der er følgende sanktionsmuligheder i forbindelse med snyd: Bortvisning fra eksamen, bortvisning fra skolen og tildeling af karakteren minus 03 for prøven. I nogle tilfælde opdages snyd først efter karaktergivningen, karakteren kan derfor bortfalde, selv om du har fået den oplyst.</w:t>
      </w:r>
    </w:p>
    <w:p w14:paraId="70D8A844" w14:textId="77777777" w:rsidR="001937EC" w:rsidRPr="00353A82" w:rsidRDefault="001937EC" w:rsidP="001937EC">
      <w:pPr>
        <w:autoSpaceDE w:val="0"/>
        <w:autoSpaceDN w:val="0"/>
        <w:adjustRightInd w:val="0"/>
        <w:rPr>
          <w:sz w:val="22"/>
          <w:szCs w:val="22"/>
        </w:rPr>
      </w:pPr>
    </w:p>
    <w:p w14:paraId="42BC38E8" w14:textId="77777777" w:rsidR="001937EC" w:rsidRPr="004220A1" w:rsidRDefault="001937EC" w:rsidP="001937EC">
      <w:pPr>
        <w:autoSpaceDE w:val="0"/>
        <w:autoSpaceDN w:val="0"/>
        <w:adjustRightInd w:val="0"/>
        <w:rPr>
          <w:b/>
          <w:bCs/>
          <w:sz w:val="22"/>
          <w:szCs w:val="22"/>
        </w:rPr>
      </w:pPr>
      <w:r w:rsidRPr="004220A1">
        <w:rPr>
          <w:b/>
          <w:bCs/>
          <w:sz w:val="22"/>
          <w:szCs w:val="22"/>
        </w:rPr>
        <w:t xml:space="preserve">Klage over eksamen </w:t>
      </w:r>
    </w:p>
    <w:p w14:paraId="49DFEE07" w14:textId="77777777" w:rsidR="001937EC" w:rsidRPr="00B74BD3" w:rsidRDefault="001937EC" w:rsidP="001937EC">
      <w:pPr>
        <w:autoSpaceDE w:val="0"/>
        <w:autoSpaceDN w:val="0"/>
        <w:adjustRightInd w:val="0"/>
        <w:rPr>
          <w:b/>
          <w:bCs/>
          <w:sz w:val="36"/>
          <w:szCs w:val="36"/>
        </w:rPr>
      </w:pPr>
      <w:r w:rsidRPr="004220A1">
        <w:rPr>
          <w:sz w:val="22"/>
          <w:szCs w:val="22"/>
        </w:rPr>
        <w:t>Hvis du vil klage over eksamen, skal du indgive din klage skriftligt til skolen senest to uger efter du har fået din karakter. (Se også skolens hjemmeside/</w:t>
      </w:r>
      <w:bookmarkStart w:id="0" w:name="_GoBack"/>
      <w:bookmarkEnd w:id="0"/>
      <w:r w:rsidRPr="004220A1">
        <w:rPr>
          <w:sz w:val="22"/>
          <w:szCs w:val="22"/>
        </w:rPr>
        <w:t>for elever og kursister/eksamen)</w:t>
      </w:r>
      <w:r w:rsidRPr="004220A1">
        <w:rPr>
          <w:b/>
          <w:bCs/>
          <w:sz w:val="36"/>
          <w:szCs w:val="36"/>
        </w:rPr>
        <w:t xml:space="preserve"> </w:t>
      </w:r>
      <w:r w:rsidRPr="1A729341">
        <w:rPr>
          <w:b/>
          <w:bCs/>
          <w:sz w:val="36"/>
          <w:szCs w:val="36"/>
        </w:rPr>
        <w:br w:type="page"/>
      </w:r>
      <w:r w:rsidRPr="1A729341">
        <w:rPr>
          <w:b/>
          <w:bCs/>
          <w:sz w:val="36"/>
          <w:szCs w:val="36"/>
        </w:rPr>
        <w:lastRenderedPageBreak/>
        <w:t>Om de skriftlige prøver</w:t>
      </w:r>
    </w:p>
    <w:p w14:paraId="2EBB62E7" w14:textId="77777777" w:rsidR="001937EC" w:rsidRPr="00026652" w:rsidRDefault="001937EC" w:rsidP="001937EC">
      <w:pPr>
        <w:pStyle w:val="normalind"/>
        <w:ind w:firstLine="0"/>
        <w:jc w:val="left"/>
        <w:rPr>
          <w:rFonts w:ascii="Times New Roman" w:hAnsi="Times New Roman" w:cs="Times New Roman"/>
          <w:b/>
          <w:bCs/>
          <w:sz w:val="22"/>
          <w:szCs w:val="22"/>
        </w:rPr>
      </w:pPr>
    </w:p>
    <w:p w14:paraId="65CE0205" w14:textId="77777777" w:rsidR="001937EC" w:rsidRPr="005A004F" w:rsidRDefault="001937EC" w:rsidP="001937EC">
      <w:pPr>
        <w:pStyle w:val="normalind"/>
        <w:ind w:firstLine="0"/>
        <w:jc w:val="left"/>
        <w:rPr>
          <w:rFonts w:ascii="Times New Roman" w:hAnsi="Times New Roman" w:cs="Times New Roman"/>
          <w:sz w:val="22"/>
          <w:szCs w:val="22"/>
          <w:u w:val="single"/>
        </w:rPr>
      </w:pPr>
      <w:r w:rsidRPr="19C3429F">
        <w:rPr>
          <w:rFonts w:ascii="Times New Roman" w:hAnsi="Times New Roman" w:cs="Times New Roman"/>
          <w:sz w:val="22"/>
          <w:szCs w:val="22"/>
          <w:u w:val="single"/>
        </w:rPr>
        <w:t xml:space="preserve">Dansk G – sproglig prøve </w:t>
      </w:r>
    </w:p>
    <w:p w14:paraId="2B306C4F"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har 30 minutter til besvarelse af opgaven.</w:t>
      </w:r>
    </w:p>
    <w:p w14:paraId="7BB7DB27" w14:textId="77777777" w:rsidR="001937EC" w:rsidRPr="00A32216" w:rsidRDefault="001937EC" w:rsidP="001937EC">
      <w:pPr>
        <w:pStyle w:val="normalind"/>
        <w:numPr>
          <w:ilvl w:val="0"/>
          <w:numId w:val="1"/>
        </w:numPr>
        <w:jc w:val="left"/>
        <w:rPr>
          <w:rFonts w:ascii="Times New Roman" w:hAnsi="Times New Roman" w:cs="Times New Roman"/>
          <w:sz w:val="22"/>
          <w:szCs w:val="22"/>
        </w:rPr>
      </w:pPr>
      <w:r w:rsidRPr="1A729341">
        <w:rPr>
          <w:rFonts w:ascii="Times New Roman" w:hAnsi="Times New Roman" w:cs="Times New Roman"/>
          <w:sz w:val="22"/>
          <w:szCs w:val="22"/>
        </w:rPr>
        <w:t xml:space="preserve">Du må kun bruge ordbøger som hjælpemiddel. Online ordbog: </w:t>
      </w:r>
      <w:hyperlink r:id="rId12">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13">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14">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575F59CF" w14:textId="77777777" w:rsidR="001937EC" w:rsidRPr="005A004F" w:rsidRDefault="001937EC" w:rsidP="001937EC">
      <w:pPr>
        <w:pStyle w:val="normalind"/>
        <w:ind w:firstLine="0"/>
        <w:jc w:val="left"/>
        <w:rPr>
          <w:rFonts w:ascii="Times New Roman" w:hAnsi="Times New Roman" w:cs="Times New Roman"/>
          <w:sz w:val="22"/>
          <w:szCs w:val="22"/>
          <w:u w:val="single"/>
        </w:rPr>
      </w:pPr>
      <w:r w:rsidRPr="19C3429F">
        <w:rPr>
          <w:rFonts w:ascii="Times New Roman" w:hAnsi="Times New Roman" w:cs="Times New Roman"/>
          <w:sz w:val="22"/>
          <w:szCs w:val="22"/>
          <w:u w:val="single"/>
        </w:rPr>
        <w:t>Dansk G – skriftlig fremstilling</w:t>
      </w:r>
    </w:p>
    <w:p w14:paraId="000530BF"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har 3½ time til besvarelse af opgaven.</w:t>
      </w:r>
    </w:p>
    <w:p w14:paraId="622BBAFE"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må kun bruge det teksthæfte, du får udleveret på eksamensdagen.</w:t>
      </w:r>
    </w:p>
    <w:p w14:paraId="42B1978A" w14:textId="77777777" w:rsidR="001937EC" w:rsidRPr="00A32216" w:rsidRDefault="001937EC" w:rsidP="001937EC">
      <w:pPr>
        <w:pStyle w:val="normalind"/>
        <w:numPr>
          <w:ilvl w:val="0"/>
          <w:numId w:val="1"/>
        </w:numPr>
        <w:jc w:val="left"/>
        <w:rPr>
          <w:rFonts w:ascii="Times New Roman" w:hAnsi="Times New Roman" w:cs="Times New Roman"/>
          <w:sz w:val="22"/>
          <w:szCs w:val="22"/>
        </w:rPr>
      </w:pPr>
      <w:r w:rsidRPr="1A729341">
        <w:rPr>
          <w:rFonts w:ascii="Times New Roman" w:hAnsi="Times New Roman" w:cs="Times New Roman"/>
          <w:sz w:val="22"/>
          <w:szCs w:val="22"/>
        </w:rPr>
        <w:t xml:space="preserve">Du må kun bruge ordbøger og tekstbehandling som hjælpemiddel. Online ordbog: </w:t>
      </w:r>
      <w:hyperlink r:id="rId15">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16">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17">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320F54BD" w14:textId="77777777" w:rsidR="001937EC" w:rsidRPr="00A32216" w:rsidRDefault="001937EC" w:rsidP="001937EC">
      <w:pPr>
        <w:pStyle w:val="normalind"/>
        <w:ind w:firstLine="0"/>
        <w:jc w:val="left"/>
        <w:rPr>
          <w:rFonts w:ascii="Times New Roman" w:hAnsi="Times New Roman" w:cs="Times New Roman"/>
          <w:sz w:val="22"/>
          <w:szCs w:val="22"/>
          <w:u w:val="single"/>
        </w:rPr>
      </w:pPr>
      <w:r w:rsidRPr="19C3429F">
        <w:rPr>
          <w:rFonts w:ascii="Times New Roman" w:hAnsi="Times New Roman" w:cs="Times New Roman"/>
          <w:sz w:val="22"/>
          <w:szCs w:val="22"/>
          <w:u w:val="single"/>
        </w:rPr>
        <w:t>Dansk som andetsprog G – sproglig prøve</w:t>
      </w:r>
    </w:p>
    <w:p w14:paraId="113294B4"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har 1 time til besvarelse af opgaven.</w:t>
      </w:r>
    </w:p>
    <w:p w14:paraId="5C7F8026" w14:textId="77777777" w:rsidR="001937EC" w:rsidRDefault="001937EC" w:rsidP="001937EC">
      <w:pPr>
        <w:pStyle w:val="normalind"/>
        <w:numPr>
          <w:ilvl w:val="0"/>
          <w:numId w:val="1"/>
        </w:numPr>
        <w:jc w:val="left"/>
        <w:rPr>
          <w:rFonts w:ascii="Times New Roman" w:eastAsia="Times New Roman" w:hAnsi="Times New Roman" w:cs="Times New Roman"/>
          <w:sz w:val="22"/>
          <w:szCs w:val="22"/>
        </w:rPr>
      </w:pPr>
      <w:r w:rsidRPr="1A729341">
        <w:rPr>
          <w:rFonts w:ascii="Times New Roman" w:hAnsi="Times New Roman" w:cs="Times New Roman"/>
          <w:sz w:val="22"/>
          <w:szCs w:val="22"/>
        </w:rPr>
        <w:t xml:space="preserve">Du må kun bruge ordbøger som hjælpemiddel. Online ordbog: </w:t>
      </w:r>
      <w:hyperlink r:id="rId18">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19">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20">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22642BF1" w14:textId="77777777" w:rsidR="001937EC" w:rsidRPr="00A32216" w:rsidRDefault="001937EC" w:rsidP="001937EC">
      <w:pPr>
        <w:pStyle w:val="normalind"/>
        <w:ind w:firstLine="0"/>
        <w:jc w:val="left"/>
        <w:rPr>
          <w:rFonts w:ascii="Times New Roman" w:hAnsi="Times New Roman" w:cs="Times New Roman"/>
          <w:sz w:val="22"/>
          <w:szCs w:val="22"/>
        </w:rPr>
      </w:pPr>
      <w:r w:rsidRPr="19C3429F">
        <w:rPr>
          <w:rFonts w:ascii="Times New Roman" w:hAnsi="Times New Roman" w:cs="Times New Roman"/>
          <w:sz w:val="22"/>
          <w:szCs w:val="22"/>
          <w:u w:val="single"/>
        </w:rPr>
        <w:t>Dansk som andetsprog G – skriftlig fremstilling</w:t>
      </w:r>
    </w:p>
    <w:p w14:paraId="77F672DF"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har 3½ timer til besvarelse af opgaven.</w:t>
      </w:r>
    </w:p>
    <w:p w14:paraId="44A1C94D"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må kun bruge det teksthæfte, du får udleveret på eksamensdagen.</w:t>
      </w:r>
    </w:p>
    <w:p w14:paraId="0DB46538" w14:textId="77777777" w:rsidR="001937EC" w:rsidRPr="004C6888" w:rsidRDefault="001937EC" w:rsidP="001937EC">
      <w:pPr>
        <w:pStyle w:val="normalind"/>
        <w:numPr>
          <w:ilvl w:val="0"/>
          <w:numId w:val="1"/>
        </w:numPr>
        <w:jc w:val="left"/>
        <w:rPr>
          <w:rFonts w:ascii="Times New Roman" w:hAnsi="Times New Roman" w:cs="Times New Roman"/>
          <w:sz w:val="22"/>
          <w:szCs w:val="22"/>
        </w:rPr>
      </w:pPr>
      <w:r w:rsidRPr="1A729341">
        <w:rPr>
          <w:rFonts w:ascii="Times New Roman" w:hAnsi="Times New Roman" w:cs="Times New Roman"/>
          <w:sz w:val="22"/>
          <w:szCs w:val="22"/>
        </w:rPr>
        <w:t>Du må kun bruge ordbøger og tekstbehandling som hjælpemiddel. Online ordbog:</w:t>
      </w:r>
      <w:r>
        <w:t xml:space="preserve"> </w:t>
      </w:r>
      <w:hyperlink r:id="rId21">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22">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23">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5C9BCB71" w14:textId="77777777" w:rsidR="001937EC" w:rsidRPr="005A004F" w:rsidRDefault="001937EC" w:rsidP="001937EC">
      <w:pPr>
        <w:pStyle w:val="normalind"/>
        <w:ind w:firstLine="0"/>
        <w:jc w:val="left"/>
        <w:rPr>
          <w:rFonts w:ascii="Times New Roman" w:hAnsi="Times New Roman" w:cs="Times New Roman"/>
          <w:sz w:val="22"/>
          <w:szCs w:val="22"/>
          <w:u w:val="single"/>
        </w:rPr>
      </w:pPr>
      <w:r w:rsidRPr="19C3429F">
        <w:rPr>
          <w:rFonts w:ascii="Times New Roman" w:hAnsi="Times New Roman" w:cs="Times New Roman"/>
          <w:sz w:val="22"/>
          <w:szCs w:val="22"/>
          <w:u w:val="single"/>
        </w:rPr>
        <w:t>Dansk D – sproglig prøve</w:t>
      </w:r>
    </w:p>
    <w:p w14:paraId="5FD88D6F"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19C3429F">
        <w:rPr>
          <w:rFonts w:ascii="Times New Roman" w:hAnsi="Times New Roman" w:cs="Times New Roman"/>
          <w:sz w:val="22"/>
          <w:szCs w:val="22"/>
        </w:rPr>
        <w:t>Du har 1 time til besvarelse af opgaven.</w:t>
      </w:r>
    </w:p>
    <w:p w14:paraId="11B6BDEF" w14:textId="77777777" w:rsidR="001937EC" w:rsidRPr="004C6888" w:rsidRDefault="001937EC" w:rsidP="001937EC">
      <w:pPr>
        <w:pStyle w:val="normalind"/>
        <w:numPr>
          <w:ilvl w:val="0"/>
          <w:numId w:val="1"/>
        </w:numPr>
        <w:jc w:val="left"/>
        <w:rPr>
          <w:rFonts w:ascii="Times New Roman" w:hAnsi="Times New Roman" w:cs="Times New Roman"/>
          <w:sz w:val="22"/>
          <w:szCs w:val="22"/>
        </w:rPr>
      </w:pPr>
      <w:r w:rsidRPr="1A729341">
        <w:rPr>
          <w:rFonts w:ascii="Times New Roman" w:hAnsi="Times New Roman" w:cs="Times New Roman"/>
          <w:sz w:val="22"/>
          <w:szCs w:val="22"/>
        </w:rPr>
        <w:t xml:space="preserve">Du må kun bruge ordbøger som hjælpemiddel. Online ordbog: </w:t>
      </w:r>
      <w:hyperlink r:id="rId24">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25">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26">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2AA12ECD" w14:textId="77777777" w:rsidR="001937EC" w:rsidRPr="00A32216" w:rsidRDefault="001937EC" w:rsidP="001937EC">
      <w:pPr>
        <w:pStyle w:val="normalind"/>
        <w:ind w:firstLine="0"/>
        <w:jc w:val="left"/>
        <w:rPr>
          <w:rFonts w:ascii="Times New Roman" w:hAnsi="Times New Roman" w:cs="Times New Roman"/>
          <w:sz w:val="22"/>
          <w:szCs w:val="22"/>
          <w:u w:val="single"/>
        </w:rPr>
      </w:pPr>
      <w:r w:rsidRPr="19C3429F">
        <w:rPr>
          <w:rFonts w:ascii="Times New Roman" w:hAnsi="Times New Roman" w:cs="Times New Roman"/>
          <w:sz w:val="22"/>
          <w:szCs w:val="22"/>
          <w:u w:val="single"/>
        </w:rPr>
        <w:t>Dansk D – skriftlig fremstilling</w:t>
      </w:r>
    </w:p>
    <w:p w14:paraId="048D3210" w14:textId="77777777" w:rsidR="001937EC" w:rsidRPr="005A004F" w:rsidRDefault="001937EC" w:rsidP="001937EC">
      <w:pPr>
        <w:pStyle w:val="normalind"/>
        <w:numPr>
          <w:ilvl w:val="0"/>
          <w:numId w:val="2"/>
        </w:numPr>
        <w:jc w:val="left"/>
        <w:rPr>
          <w:rFonts w:ascii="Times New Roman" w:hAnsi="Times New Roman" w:cs="Times New Roman"/>
          <w:sz w:val="22"/>
          <w:szCs w:val="22"/>
        </w:rPr>
      </w:pPr>
      <w:r w:rsidRPr="19C3429F">
        <w:rPr>
          <w:rFonts w:ascii="Times New Roman" w:hAnsi="Times New Roman" w:cs="Times New Roman"/>
          <w:sz w:val="22"/>
          <w:szCs w:val="22"/>
        </w:rPr>
        <w:t>Du har 4 timer til besvarelse af opgaven.</w:t>
      </w:r>
    </w:p>
    <w:p w14:paraId="37C63D25" w14:textId="77777777" w:rsidR="001937EC" w:rsidRPr="005A004F" w:rsidRDefault="001937EC" w:rsidP="001937EC">
      <w:pPr>
        <w:pStyle w:val="normalind"/>
        <w:numPr>
          <w:ilvl w:val="0"/>
          <w:numId w:val="2"/>
        </w:numPr>
        <w:jc w:val="left"/>
        <w:rPr>
          <w:rFonts w:ascii="Times New Roman" w:hAnsi="Times New Roman" w:cs="Times New Roman"/>
          <w:sz w:val="22"/>
          <w:szCs w:val="22"/>
        </w:rPr>
      </w:pPr>
      <w:r w:rsidRPr="19C3429F">
        <w:rPr>
          <w:rFonts w:ascii="Times New Roman" w:hAnsi="Times New Roman" w:cs="Times New Roman"/>
          <w:sz w:val="22"/>
          <w:szCs w:val="22"/>
        </w:rPr>
        <w:t>Du skal bruge det teksthæfte, du får udleveret dagen før prøven.</w:t>
      </w:r>
    </w:p>
    <w:p w14:paraId="4B248A29" w14:textId="77777777" w:rsidR="001937EC" w:rsidRPr="00A32216" w:rsidRDefault="001937EC" w:rsidP="001937EC">
      <w:pPr>
        <w:pStyle w:val="normalind"/>
        <w:numPr>
          <w:ilvl w:val="0"/>
          <w:numId w:val="2"/>
        </w:numPr>
        <w:jc w:val="left"/>
        <w:rPr>
          <w:rFonts w:ascii="Times New Roman" w:hAnsi="Times New Roman" w:cs="Times New Roman"/>
          <w:sz w:val="22"/>
          <w:szCs w:val="22"/>
        </w:rPr>
      </w:pPr>
      <w:r w:rsidRPr="1A729341">
        <w:rPr>
          <w:rFonts w:ascii="Times New Roman" w:hAnsi="Times New Roman" w:cs="Times New Roman"/>
          <w:sz w:val="22"/>
          <w:szCs w:val="22"/>
        </w:rPr>
        <w:t xml:space="preserve">Du må bruge alle hjælpemidler - dog ikke internet. Online ordbog: </w:t>
      </w:r>
      <w:hyperlink r:id="rId27">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28">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29">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53D518F1" w14:textId="77777777" w:rsidR="001937EC" w:rsidRPr="005A004F" w:rsidRDefault="001937EC" w:rsidP="001937EC">
      <w:pPr>
        <w:pStyle w:val="normalind"/>
        <w:ind w:firstLine="0"/>
        <w:jc w:val="left"/>
        <w:rPr>
          <w:rFonts w:ascii="Times New Roman" w:hAnsi="Times New Roman" w:cs="Times New Roman"/>
          <w:sz w:val="22"/>
          <w:szCs w:val="22"/>
        </w:rPr>
      </w:pPr>
      <w:r w:rsidRPr="276AF8E3">
        <w:rPr>
          <w:rFonts w:ascii="Times New Roman" w:hAnsi="Times New Roman" w:cs="Times New Roman"/>
          <w:sz w:val="22"/>
          <w:szCs w:val="22"/>
          <w:u w:val="single"/>
        </w:rPr>
        <w:t>Dansk som andetsprog D– skriftlig fremstilling</w:t>
      </w:r>
    </w:p>
    <w:p w14:paraId="312AAB6B"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276AF8E3">
        <w:rPr>
          <w:rFonts w:ascii="Times New Roman" w:hAnsi="Times New Roman" w:cs="Times New Roman"/>
          <w:sz w:val="22"/>
          <w:szCs w:val="22"/>
        </w:rPr>
        <w:t>Du har 4 timer til besvarelse af opgaven.</w:t>
      </w:r>
    </w:p>
    <w:p w14:paraId="4CFF07DB" w14:textId="77777777" w:rsidR="001937EC" w:rsidRPr="005A004F" w:rsidRDefault="001937EC" w:rsidP="001937EC">
      <w:pPr>
        <w:pStyle w:val="normalind"/>
        <w:numPr>
          <w:ilvl w:val="0"/>
          <w:numId w:val="1"/>
        </w:numPr>
        <w:jc w:val="left"/>
        <w:rPr>
          <w:rFonts w:ascii="Times New Roman" w:hAnsi="Times New Roman" w:cs="Times New Roman"/>
          <w:sz w:val="22"/>
          <w:szCs w:val="22"/>
        </w:rPr>
      </w:pPr>
      <w:r w:rsidRPr="276AF8E3">
        <w:rPr>
          <w:rFonts w:ascii="Times New Roman" w:hAnsi="Times New Roman" w:cs="Times New Roman"/>
          <w:sz w:val="22"/>
          <w:szCs w:val="22"/>
        </w:rPr>
        <w:t>Du må kun bruge det teksthæfte, du får udleveret på eksamensdagen.</w:t>
      </w:r>
    </w:p>
    <w:p w14:paraId="6EDD2A2F" w14:textId="77777777" w:rsidR="001937EC" w:rsidRPr="004C6888" w:rsidRDefault="001937EC" w:rsidP="001937EC">
      <w:pPr>
        <w:pStyle w:val="normalind"/>
        <w:numPr>
          <w:ilvl w:val="0"/>
          <w:numId w:val="1"/>
        </w:numPr>
        <w:jc w:val="left"/>
        <w:rPr>
          <w:rFonts w:ascii="Times New Roman" w:eastAsia="Times New Roman" w:hAnsi="Times New Roman" w:cs="Times New Roman"/>
          <w:sz w:val="22"/>
          <w:szCs w:val="22"/>
        </w:rPr>
      </w:pPr>
      <w:r w:rsidRPr="1A729341">
        <w:rPr>
          <w:rFonts w:ascii="Times New Roman" w:hAnsi="Times New Roman" w:cs="Times New Roman"/>
          <w:sz w:val="22"/>
          <w:szCs w:val="22"/>
        </w:rPr>
        <w:t xml:space="preserve">Du må kun bruge ordbøger som hjælpemiddel. Online ordbog: </w:t>
      </w:r>
      <w:hyperlink r:id="rId30">
        <w:r w:rsidRPr="1A729341">
          <w:rPr>
            <w:rStyle w:val="Hyperlink"/>
            <w:rFonts w:ascii="Times New Roman" w:hAnsi="Times New Roman" w:cs="Times New Roman"/>
            <w:sz w:val="22"/>
            <w:szCs w:val="22"/>
          </w:rPr>
          <w:t>www.dsn.dk</w:t>
        </w:r>
      </w:hyperlink>
      <w:r w:rsidRPr="1A729341">
        <w:rPr>
          <w:rFonts w:ascii="Times New Roman" w:hAnsi="Times New Roman" w:cs="Times New Roman"/>
          <w:sz w:val="22"/>
          <w:szCs w:val="22"/>
        </w:rPr>
        <w:t xml:space="preserve">, </w:t>
      </w:r>
      <w:hyperlink r:id="rId31">
        <w:r w:rsidRPr="1A729341">
          <w:rPr>
            <w:rStyle w:val="Hyperlink"/>
            <w:rFonts w:ascii="Times New Roman" w:hAnsi="Times New Roman" w:cs="Times New Roman"/>
            <w:sz w:val="22"/>
            <w:szCs w:val="22"/>
          </w:rPr>
          <w:t>www.ordnet.dk,</w:t>
        </w:r>
      </w:hyperlink>
      <w:r w:rsidRPr="1A729341">
        <w:rPr>
          <w:rFonts w:ascii="Times New Roman" w:hAnsi="Times New Roman" w:cs="Times New Roman"/>
          <w:sz w:val="22"/>
          <w:szCs w:val="22"/>
        </w:rPr>
        <w:t xml:space="preserve"> </w:t>
      </w:r>
      <w:hyperlink r:id="rId32">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35A82DCF" w14:textId="77777777" w:rsidR="001937EC" w:rsidRPr="005A004F" w:rsidRDefault="001937EC" w:rsidP="001937EC">
      <w:pPr>
        <w:pStyle w:val="normalind"/>
        <w:ind w:firstLine="0"/>
        <w:jc w:val="left"/>
        <w:rPr>
          <w:rFonts w:ascii="Times New Roman" w:hAnsi="Times New Roman" w:cs="Times New Roman"/>
          <w:sz w:val="22"/>
          <w:szCs w:val="22"/>
        </w:rPr>
      </w:pPr>
      <w:r w:rsidRPr="276AF8E3">
        <w:rPr>
          <w:rFonts w:ascii="Times New Roman" w:hAnsi="Times New Roman" w:cs="Times New Roman"/>
          <w:sz w:val="22"/>
          <w:szCs w:val="22"/>
          <w:u w:val="single"/>
        </w:rPr>
        <w:t>Engelsk G læseforståelse</w:t>
      </w:r>
    </w:p>
    <w:p w14:paraId="0FF224DC" w14:textId="77777777" w:rsidR="001937EC" w:rsidRPr="005A004F" w:rsidRDefault="001937EC" w:rsidP="001937EC">
      <w:pPr>
        <w:pStyle w:val="normalind"/>
        <w:numPr>
          <w:ilvl w:val="0"/>
          <w:numId w:val="2"/>
        </w:numPr>
        <w:jc w:val="left"/>
        <w:rPr>
          <w:rFonts w:ascii="Times New Roman" w:hAnsi="Times New Roman" w:cs="Times New Roman"/>
          <w:sz w:val="22"/>
          <w:szCs w:val="22"/>
        </w:rPr>
      </w:pPr>
      <w:r w:rsidRPr="276AF8E3">
        <w:rPr>
          <w:rFonts w:ascii="Times New Roman" w:hAnsi="Times New Roman" w:cs="Times New Roman"/>
          <w:sz w:val="22"/>
          <w:szCs w:val="22"/>
        </w:rPr>
        <w:t xml:space="preserve">Du har 1 time til besvarelse af opgaven. </w:t>
      </w:r>
    </w:p>
    <w:p w14:paraId="577CCA69" w14:textId="77777777" w:rsidR="001937EC" w:rsidRPr="005A004F" w:rsidRDefault="001937EC" w:rsidP="001937EC">
      <w:pPr>
        <w:pStyle w:val="normalind"/>
        <w:numPr>
          <w:ilvl w:val="0"/>
          <w:numId w:val="2"/>
        </w:numPr>
        <w:jc w:val="left"/>
        <w:rPr>
          <w:rFonts w:ascii="Times New Roman" w:hAnsi="Times New Roman" w:cs="Times New Roman"/>
          <w:sz w:val="22"/>
          <w:szCs w:val="22"/>
        </w:rPr>
      </w:pPr>
      <w:r w:rsidRPr="1A729341">
        <w:rPr>
          <w:rFonts w:ascii="Times New Roman" w:hAnsi="Times New Roman" w:cs="Times New Roman"/>
          <w:sz w:val="22"/>
          <w:szCs w:val="22"/>
        </w:rPr>
        <w:t xml:space="preserve">Du må bruge alle hjælpemidler– dog ikke internet. Online ordbog: </w:t>
      </w:r>
      <w:hyperlink r:id="rId33">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696E0AB7" w14:textId="77777777" w:rsidR="001937EC" w:rsidRPr="005A004F" w:rsidRDefault="001937EC" w:rsidP="001937EC">
      <w:pPr>
        <w:pStyle w:val="normalind"/>
        <w:ind w:firstLine="0"/>
        <w:jc w:val="left"/>
        <w:rPr>
          <w:rFonts w:ascii="Times New Roman" w:hAnsi="Times New Roman" w:cs="Times New Roman"/>
          <w:sz w:val="22"/>
          <w:szCs w:val="22"/>
          <w:u w:val="single"/>
        </w:rPr>
      </w:pPr>
      <w:r w:rsidRPr="276AF8E3">
        <w:rPr>
          <w:rFonts w:ascii="Times New Roman" w:hAnsi="Times New Roman" w:cs="Times New Roman"/>
          <w:sz w:val="22"/>
          <w:szCs w:val="22"/>
          <w:u w:val="single"/>
        </w:rPr>
        <w:t xml:space="preserve">Engelsk D </w:t>
      </w:r>
    </w:p>
    <w:p w14:paraId="3D9DEFE3" w14:textId="77777777" w:rsidR="001937EC" w:rsidRPr="005A004F" w:rsidRDefault="001937EC" w:rsidP="001937EC">
      <w:pPr>
        <w:pStyle w:val="normalind"/>
        <w:numPr>
          <w:ilvl w:val="0"/>
          <w:numId w:val="2"/>
        </w:numPr>
        <w:jc w:val="left"/>
        <w:rPr>
          <w:rFonts w:ascii="Times New Roman" w:hAnsi="Times New Roman" w:cs="Times New Roman"/>
          <w:sz w:val="22"/>
          <w:szCs w:val="22"/>
        </w:rPr>
      </w:pPr>
      <w:r w:rsidRPr="276AF8E3">
        <w:rPr>
          <w:rFonts w:ascii="Times New Roman" w:hAnsi="Times New Roman" w:cs="Times New Roman"/>
          <w:sz w:val="22"/>
          <w:szCs w:val="22"/>
        </w:rPr>
        <w:t xml:space="preserve">Du har 4 timer til besvarelse af opgaven. </w:t>
      </w:r>
    </w:p>
    <w:p w14:paraId="6F08B665" w14:textId="77777777" w:rsidR="001937EC" w:rsidRPr="005A004F" w:rsidRDefault="001937EC" w:rsidP="001937EC">
      <w:pPr>
        <w:pStyle w:val="normalind"/>
        <w:numPr>
          <w:ilvl w:val="0"/>
          <w:numId w:val="2"/>
        </w:numPr>
        <w:jc w:val="left"/>
        <w:rPr>
          <w:rFonts w:ascii="Times New Roman" w:hAnsi="Times New Roman" w:cs="Times New Roman"/>
          <w:sz w:val="22"/>
          <w:szCs w:val="22"/>
        </w:rPr>
      </w:pPr>
      <w:r w:rsidRPr="1A729341">
        <w:rPr>
          <w:rFonts w:ascii="Times New Roman" w:hAnsi="Times New Roman" w:cs="Times New Roman"/>
          <w:sz w:val="22"/>
          <w:szCs w:val="22"/>
        </w:rPr>
        <w:t xml:space="preserve">Du må bruge alle hjælpemidler– dog ikke internet. Online ordbog: </w:t>
      </w:r>
      <w:hyperlink r:id="rId34">
        <w:r w:rsidRPr="1A729341">
          <w:rPr>
            <w:rStyle w:val="Hyperlink"/>
            <w:rFonts w:ascii="Times New Roman" w:hAnsi="Times New Roman" w:cs="Times New Roman"/>
            <w:sz w:val="22"/>
            <w:szCs w:val="22"/>
          </w:rPr>
          <w:t>www.ordbogen.com</w:t>
        </w:r>
      </w:hyperlink>
      <w:r w:rsidRPr="1A729341">
        <w:rPr>
          <w:rFonts w:ascii="Times New Roman" w:hAnsi="Times New Roman" w:cs="Times New Roman"/>
          <w:sz w:val="22"/>
          <w:szCs w:val="22"/>
        </w:rPr>
        <w:t xml:space="preserve"> </w:t>
      </w:r>
    </w:p>
    <w:p w14:paraId="3C4A4637" w14:textId="77777777" w:rsidR="001937EC" w:rsidRPr="005A004F" w:rsidRDefault="001937EC" w:rsidP="001937EC">
      <w:pPr>
        <w:pStyle w:val="normalind"/>
        <w:ind w:firstLine="0"/>
        <w:jc w:val="left"/>
        <w:rPr>
          <w:rFonts w:ascii="Times New Roman" w:hAnsi="Times New Roman" w:cs="Times New Roman"/>
          <w:sz w:val="22"/>
          <w:szCs w:val="22"/>
          <w:u w:val="single"/>
        </w:rPr>
      </w:pPr>
      <w:r w:rsidRPr="276AF8E3">
        <w:rPr>
          <w:rFonts w:ascii="Times New Roman" w:hAnsi="Times New Roman" w:cs="Times New Roman"/>
          <w:sz w:val="22"/>
          <w:szCs w:val="22"/>
          <w:u w:val="single"/>
        </w:rPr>
        <w:lastRenderedPageBreak/>
        <w:t>Matematik D</w:t>
      </w:r>
    </w:p>
    <w:p w14:paraId="087479D6" w14:textId="77777777" w:rsidR="001937EC" w:rsidRPr="005A004F" w:rsidRDefault="001937EC" w:rsidP="001937EC">
      <w:pPr>
        <w:pStyle w:val="normalind"/>
        <w:numPr>
          <w:ilvl w:val="0"/>
          <w:numId w:val="3"/>
        </w:numPr>
        <w:autoSpaceDE w:val="0"/>
        <w:autoSpaceDN w:val="0"/>
        <w:adjustRightInd w:val="0"/>
        <w:jc w:val="left"/>
        <w:rPr>
          <w:sz w:val="22"/>
          <w:szCs w:val="22"/>
        </w:rPr>
      </w:pPr>
      <w:r w:rsidRPr="276AF8E3">
        <w:rPr>
          <w:rFonts w:ascii="Times New Roman" w:hAnsi="Times New Roman" w:cs="Times New Roman"/>
          <w:sz w:val="22"/>
          <w:szCs w:val="22"/>
        </w:rPr>
        <w:t>Du har 4 timer til besvarelse af opgavesættet.</w:t>
      </w:r>
    </w:p>
    <w:p w14:paraId="7772AFA6" w14:textId="77777777" w:rsidR="001937EC" w:rsidRPr="003A64E3" w:rsidRDefault="001937EC" w:rsidP="001937EC">
      <w:pPr>
        <w:pStyle w:val="normalind"/>
        <w:numPr>
          <w:ilvl w:val="0"/>
          <w:numId w:val="3"/>
        </w:numPr>
        <w:autoSpaceDE w:val="0"/>
        <w:autoSpaceDN w:val="0"/>
        <w:adjustRightInd w:val="0"/>
        <w:jc w:val="left"/>
        <w:rPr>
          <w:sz w:val="22"/>
          <w:szCs w:val="22"/>
        </w:rPr>
      </w:pPr>
      <w:r w:rsidRPr="276AF8E3">
        <w:rPr>
          <w:rFonts w:ascii="Times New Roman" w:hAnsi="Times New Roman" w:cs="Times New Roman"/>
          <w:sz w:val="22"/>
          <w:szCs w:val="22"/>
        </w:rPr>
        <w:t>Som hjælpemidler må du bruge det materiale, der er brugt eller fremstillet i undervisningen.</w:t>
      </w:r>
    </w:p>
    <w:p w14:paraId="05C97A41" w14:textId="77777777" w:rsidR="001937EC" w:rsidRPr="00FB45F4" w:rsidRDefault="001937EC" w:rsidP="001937EC">
      <w:pPr>
        <w:pStyle w:val="Listeafsnit"/>
        <w:numPr>
          <w:ilvl w:val="0"/>
          <w:numId w:val="3"/>
        </w:numPr>
        <w:rPr>
          <w:rFonts w:ascii="Times New Roman" w:eastAsia="Times New Roman" w:hAnsi="Times New Roman"/>
          <w:sz w:val="24"/>
          <w:szCs w:val="24"/>
          <w:lang w:eastAsia="da-DK"/>
        </w:rPr>
      </w:pPr>
      <w:r w:rsidRPr="276AF8E3">
        <w:rPr>
          <w:rFonts w:ascii="Times New Roman" w:eastAsia="Arial Unicode MS" w:hAnsi="Times New Roman"/>
          <w:lang w:eastAsia="da-DK"/>
        </w:rPr>
        <w:t xml:space="preserve">Internetsider du må besøge: </w:t>
      </w:r>
      <w:hyperlink r:id="rId35">
        <w:r w:rsidRPr="276AF8E3">
          <w:rPr>
            <w:rFonts w:ascii="Times New Roman" w:eastAsia="Times New Roman" w:hAnsi="Times New Roman"/>
            <w:color w:val="0000FF"/>
            <w:sz w:val="24"/>
            <w:szCs w:val="24"/>
            <w:u w:val="single"/>
            <w:lang w:eastAsia="da-DK"/>
          </w:rPr>
          <w:t>www.regneregler.dk</w:t>
        </w:r>
      </w:hyperlink>
      <w:r w:rsidRPr="276AF8E3">
        <w:rPr>
          <w:rFonts w:ascii="Times New Roman" w:eastAsia="Times New Roman" w:hAnsi="Times New Roman"/>
          <w:sz w:val="24"/>
          <w:szCs w:val="24"/>
          <w:lang w:eastAsia="da-DK"/>
        </w:rPr>
        <w:t xml:space="preserve">  </w:t>
      </w:r>
      <w:hyperlink r:id="rId36">
        <w:r w:rsidRPr="276AF8E3">
          <w:rPr>
            <w:rFonts w:ascii="Times New Roman" w:eastAsia="Times New Roman" w:hAnsi="Times New Roman"/>
            <w:color w:val="0000FF"/>
            <w:sz w:val="24"/>
            <w:szCs w:val="24"/>
            <w:u w:val="single"/>
            <w:lang w:eastAsia="da-DK"/>
          </w:rPr>
          <w:t>www.geogebra.dk</w:t>
        </w:r>
      </w:hyperlink>
      <w:r w:rsidRPr="276AF8E3">
        <w:rPr>
          <w:rFonts w:ascii="Times New Roman" w:eastAsia="Times New Roman" w:hAnsi="Times New Roman"/>
          <w:sz w:val="24"/>
          <w:szCs w:val="24"/>
          <w:lang w:eastAsia="da-DK"/>
        </w:rPr>
        <w:t xml:space="preserve">  og </w:t>
      </w:r>
      <w:hyperlink r:id="rId37">
        <w:r w:rsidRPr="276AF8E3">
          <w:rPr>
            <w:rFonts w:ascii="Times New Roman" w:eastAsia="Times New Roman" w:hAnsi="Times New Roman"/>
            <w:color w:val="0000FF"/>
            <w:sz w:val="24"/>
            <w:szCs w:val="24"/>
            <w:u w:val="single"/>
            <w:lang w:eastAsia="da-DK"/>
          </w:rPr>
          <w:t>www.avuplus.systime.dk</w:t>
        </w:r>
      </w:hyperlink>
    </w:p>
    <w:p w14:paraId="1D63C856" w14:textId="77777777" w:rsidR="001937EC" w:rsidRPr="005A004F" w:rsidRDefault="001937EC" w:rsidP="001937EC">
      <w:pPr>
        <w:pStyle w:val="normalind"/>
        <w:autoSpaceDE w:val="0"/>
        <w:autoSpaceDN w:val="0"/>
        <w:adjustRightInd w:val="0"/>
        <w:ind w:left="720" w:firstLine="0"/>
        <w:jc w:val="left"/>
        <w:rPr>
          <w:sz w:val="22"/>
          <w:szCs w:val="22"/>
        </w:rPr>
      </w:pPr>
    </w:p>
    <w:p w14:paraId="180951FA" w14:textId="77777777" w:rsidR="001937EC" w:rsidRPr="005A004F" w:rsidRDefault="001937EC" w:rsidP="001937EC">
      <w:pPr>
        <w:pStyle w:val="normalind"/>
        <w:autoSpaceDE w:val="0"/>
        <w:autoSpaceDN w:val="0"/>
        <w:adjustRightInd w:val="0"/>
        <w:ind w:left="360" w:firstLine="0"/>
        <w:jc w:val="left"/>
        <w:rPr>
          <w:sz w:val="22"/>
          <w:szCs w:val="22"/>
        </w:rPr>
      </w:pPr>
    </w:p>
    <w:p w14:paraId="389AA948" w14:textId="77777777" w:rsidR="000618C1" w:rsidRPr="001937EC" w:rsidRDefault="000618C1" w:rsidP="001937EC"/>
    <w:sectPr w:rsidR="000618C1" w:rsidRPr="001937EC" w:rsidSect="006971F4">
      <w:headerReference w:type="even" r:id="rId38"/>
      <w:headerReference w:type="default" r:id="rId39"/>
      <w:headerReference w:type="first" r:id="rId40"/>
      <w:pgSz w:w="11906" w:h="16838"/>
      <w:pgMar w:top="1701" w:right="1134" w:bottom="1701" w:left="1134" w:header="198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68E67" w14:textId="77777777" w:rsidR="001937EC" w:rsidRDefault="001937EC" w:rsidP="00EC6BCC">
      <w:r>
        <w:separator/>
      </w:r>
    </w:p>
  </w:endnote>
  <w:endnote w:type="continuationSeparator" w:id="0">
    <w:p w14:paraId="6A78EE81" w14:textId="77777777" w:rsidR="001937EC" w:rsidRDefault="001937EC" w:rsidP="00EC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800000AF" w:usb1="4000604A" w:usb2="00000000" w:usb3="00000000" w:csb0="00000093"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A3FFD" w14:textId="77777777" w:rsidR="001937EC" w:rsidRDefault="001937EC" w:rsidP="00EC6BCC">
      <w:r>
        <w:separator/>
      </w:r>
    </w:p>
  </w:footnote>
  <w:footnote w:type="continuationSeparator" w:id="0">
    <w:p w14:paraId="4E7F7057" w14:textId="77777777" w:rsidR="001937EC" w:rsidRDefault="001937EC" w:rsidP="00EC6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359F" w14:textId="77777777" w:rsidR="00EC6BCC" w:rsidRDefault="001937EC">
    <w:pPr>
      <w:pStyle w:val="Sidehoved"/>
    </w:pPr>
    <w:r>
      <w:rPr>
        <w:noProof/>
      </w:rPr>
      <w:pict w14:anchorId="6E9AF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8" o:spid="_x0000_s2062" type="#_x0000_t75" style="position:absolute;margin-left:0;margin-top:0;width:595.3pt;height:841.9pt;z-index:-251651072;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F1EB" w14:textId="77777777" w:rsidR="000618C1" w:rsidRPr="00342148" w:rsidRDefault="001937EC">
    <w:pPr>
      <w:pStyle w:val="Sidehoved"/>
    </w:pPr>
    <w:r>
      <w:rPr>
        <w:noProof/>
      </w:rPr>
      <w:pict w14:anchorId="4B1E1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9" o:spid="_x0000_s2063" type="#_x0000_t75" style="position:absolute;margin-left:-56.8pt;margin-top:-125pt;width:595.3pt;height:841.9pt;z-index:-251650048;mso-position-horizontal-relative:margin;mso-position-vertical-relative:margin" o:allowincell="f">
          <v:imagedata r:id="rId1" o:title="A4_Brevpapir_600dpi"/>
          <w10:wrap anchorx="margin" anchory="margin"/>
        </v:shape>
      </w:pict>
    </w:r>
    <w:r w:rsidR="006971F4" w:rsidRPr="00342148">
      <w:rPr>
        <w:noProof/>
      </w:rPr>
      <mc:AlternateContent>
        <mc:Choice Requires="wps">
          <w:drawing>
            <wp:anchor distT="0" distB="0" distL="0" distR="0" simplePos="0" relativeHeight="251663360" behindDoc="0" locked="0" layoutInCell="1" allowOverlap="1" wp14:anchorId="5DACC979" wp14:editId="48BA06B7">
              <wp:simplePos x="0" y="0"/>
              <wp:positionH relativeFrom="column">
                <wp:posOffset>5130800</wp:posOffset>
              </wp:positionH>
              <wp:positionV relativeFrom="paragraph">
                <wp:posOffset>113665</wp:posOffset>
              </wp:positionV>
              <wp:extent cx="1205865" cy="201930"/>
              <wp:effectExtent l="0" t="0" r="13335" b="26670"/>
              <wp:wrapThrough wrapText="bothSides">
                <wp:wrapPolygon edited="0">
                  <wp:start x="0" y="0"/>
                  <wp:lineTo x="0" y="22415"/>
                  <wp:lineTo x="21498" y="22415"/>
                  <wp:lineTo x="21498" y="0"/>
                  <wp:lineTo x="0" y="0"/>
                </wp:wrapPolygon>
              </wp:wrapThrough>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01930"/>
                      </a:xfrm>
                      <a:prstGeom prst="rect">
                        <a:avLst/>
                      </a:prstGeom>
                      <a:noFill/>
                      <a:ln w="9525">
                        <a:solidFill>
                          <a:schemeClr val="bg1"/>
                        </a:solidFill>
                        <a:miter lim="800000"/>
                        <a:headEnd/>
                        <a:tailEnd/>
                      </a:ln>
                    </wps:spPr>
                    <wps:txbx>
                      <w:txbxContent>
                        <w:p w14:paraId="5E647668" w14:textId="77777777" w:rsidR="000618C1" w:rsidRPr="00DB05C9" w:rsidRDefault="001937EC" w:rsidP="000618C1">
                          <w:pPr>
                            <w:pStyle w:val="Ingenafstand"/>
                          </w:pPr>
                          <w:r>
                            <w:fldChar w:fldCharType="begin"/>
                          </w:r>
                          <w:r>
                            <w:instrText xml:space="preserve"> TIME \@ "d. MMMM yyyy" </w:instrText>
                          </w:r>
                          <w:r>
                            <w:fldChar w:fldCharType="separate"/>
                          </w:r>
                          <w:r>
                            <w:rPr>
                              <w:noProof/>
                            </w:rPr>
                            <w:t>29. september 2023</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CC979" id="_x0000_t202" coordsize="21600,21600" o:spt="202" path="m,l,21600r21600,l21600,xe">
              <v:stroke joinstyle="miter"/>
              <v:path gradientshapeok="t" o:connecttype="rect"/>
            </v:shapetype>
            <v:shape id="Tekstfelt 2" o:spid="_x0000_s1026" type="#_x0000_t202" style="position:absolute;margin-left:404pt;margin-top:8.95pt;width:94.95pt;height:15.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" filled="f" strokecolor="white [3212]">
              <v:textbox>
                <w:txbxContent>
                  <w:p w14:paraId="5E647668" w14:textId="77777777" w:rsidR="000618C1" w:rsidRPr="00DB05C9" w:rsidRDefault="001937EC" w:rsidP="000618C1">
                    <w:pPr>
                      <w:pStyle w:val="Ingenafstand"/>
                    </w:pPr>
                    <w:r>
                      <w:fldChar w:fldCharType="begin"/>
                    </w:r>
                    <w:r>
                      <w:instrText xml:space="preserve"> TIME \@ "d. MMMM yyyy" </w:instrText>
                    </w:r>
                    <w:r>
                      <w:fldChar w:fldCharType="separate"/>
                    </w:r>
                    <w:r>
                      <w:rPr>
                        <w:noProof/>
                      </w:rPr>
                      <w:t>29. september 2023</w:t>
                    </w:r>
                    <w:r>
                      <w:fldChar w:fldCharType="end"/>
                    </w:r>
                  </w:p>
                </w:txbxContent>
              </v:textbox>
              <w10:wrap type="through"/>
            </v:shape>
          </w:pict>
        </mc:Fallback>
      </mc:AlternateContent>
    </w:r>
  </w:p>
  <w:p w14:paraId="517E9BA9" w14:textId="77777777" w:rsidR="00EC6BCC" w:rsidRDefault="00EC6BC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C92FD" w14:textId="77777777" w:rsidR="00EC6BCC" w:rsidRDefault="001937EC">
    <w:pPr>
      <w:pStyle w:val="Sidehoved"/>
    </w:pPr>
    <w:r>
      <w:rPr>
        <w:noProof/>
      </w:rPr>
      <w:pict w14:anchorId="23A07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7" o:spid="_x0000_s2061" type="#_x0000_t75" style="position:absolute;margin-left:0;margin-top:0;width:595.3pt;height:841.9pt;z-index:-251652096;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3181"/>
    <w:multiLevelType w:val="hybridMultilevel"/>
    <w:tmpl w:val="709EBF0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E70DBB"/>
    <w:multiLevelType w:val="hybridMultilevel"/>
    <w:tmpl w:val="E926198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0B4AC6"/>
    <w:multiLevelType w:val="hybridMultilevel"/>
    <w:tmpl w:val="31D8B0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EC"/>
    <w:rsid w:val="000618C1"/>
    <w:rsid w:val="00090077"/>
    <w:rsid w:val="001937EC"/>
    <w:rsid w:val="002502EA"/>
    <w:rsid w:val="00342148"/>
    <w:rsid w:val="003910A5"/>
    <w:rsid w:val="003A13DC"/>
    <w:rsid w:val="003B4BAD"/>
    <w:rsid w:val="004B282C"/>
    <w:rsid w:val="00507BAC"/>
    <w:rsid w:val="005D3837"/>
    <w:rsid w:val="006971F4"/>
    <w:rsid w:val="0091436B"/>
    <w:rsid w:val="00925861"/>
    <w:rsid w:val="00987BF0"/>
    <w:rsid w:val="00A05BC3"/>
    <w:rsid w:val="00AC4FF8"/>
    <w:rsid w:val="00B06636"/>
    <w:rsid w:val="00B65DBA"/>
    <w:rsid w:val="00C80628"/>
    <w:rsid w:val="00CF74DF"/>
    <w:rsid w:val="00DB05C9"/>
    <w:rsid w:val="00EC6BCC"/>
    <w:rsid w:val="00F55D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C06285F"/>
  <w15:chartTrackingRefBased/>
  <w15:docId w15:val="{5939BE31-4AB5-4679-BF80-0314EED6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7EC"/>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8"/>
    <w:unhideWhenUsed/>
    <w:rsid w:val="003910A5"/>
    <w:pPr>
      <w:spacing w:after="360"/>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semiHidden/>
    <w:unhideWhenUsed/>
    <w:rsid w:val="003910A5"/>
    <w:pPr>
      <w:keepNext/>
      <w:keepLines/>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semiHidden/>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paragraph" w:customStyle="1" w:styleId="normalind">
    <w:name w:val="normalind"/>
    <w:basedOn w:val="Normal"/>
    <w:rsid w:val="001937EC"/>
    <w:pPr>
      <w:spacing w:before="60"/>
      <w:ind w:firstLine="170"/>
      <w:jc w:val="both"/>
    </w:pPr>
    <w:rPr>
      <w:rFonts w:ascii="Arial Unicode MS" w:eastAsia="Arial Unicode MS" w:hAnsi="Arial Unicode MS" w:cs="Arial Unicode MS"/>
    </w:rPr>
  </w:style>
  <w:style w:type="character" w:styleId="Hyperlink">
    <w:name w:val="Hyperlink"/>
    <w:rsid w:val="001937EC"/>
    <w:rPr>
      <w:color w:val="0000FF"/>
      <w:u w:val="single"/>
    </w:rPr>
  </w:style>
  <w:style w:type="paragraph" w:styleId="Listeafsnit">
    <w:name w:val="List Paragraph"/>
    <w:basedOn w:val="Normal"/>
    <w:uiPriority w:val="34"/>
    <w:qFormat/>
    <w:rsid w:val="001937EC"/>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rdnet.dk" TargetMode="External"/><Relationship Id="rId18" Type="http://schemas.openxmlformats.org/officeDocument/2006/relationships/hyperlink" Target="http://www.dsn.dk" TargetMode="External"/><Relationship Id="rId26" Type="http://schemas.openxmlformats.org/officeDocument/2006/relationships/hyperlink" Target="http://www.ordbogen.com"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dsn.dk" TargetMode="External"/><Relationship Id="rId34" Type="http://schemas.openxmlformats.org/officeDocument/2006/relationships/hyperlink" Target="http://www.ordbogen.com"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sn.dk" TargetMode="External"/><Relationship Id="rId17" Type="http://schemas.openxmlformats.org/officeDocument/2006/relationships/hyperlink" Target="http://www.ordbogen.com" TargetMode="External"/><Relationship Id="rId25" Type="http://schemas.openxmlformats.org/officeDocument/2006/relationships/hyperlink" Target="http://www.ordnet.dk" TargetMode="External"/><Relationship Id="rId33" Type="http://schemas.openxmlformats.org/officeDocument/2006/relationships/hyperlink" Target="http://www.ordbogen.com"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rdnet.dk" TargetMode="External"/><Relationship Id="rId20" Type="http://schemas.openxmlformats.org/officeDocument/2006/relationships/hyperlink" Target="http://www.ordbogen.com" TargetMode="External"/><Relationship Id="rId29" Type="http://schemas.openxmlformats.org/officeDocument/2006/relationships/hyperlink" Target="http://www.ordbogen.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tsinformation.dk/eli/lta/2016/343" TargetMode="External"/><Relationship Id="rId24" Type="http://schemas.openxmlformats.org/officeDocument/2006/relationships/hyperlink" Target="http://www.dsn.dk" TargetMode="External"/><Relationship Id="rId32" Type="http://schemas.openxmlformats.org/officeDocument/2006/relationships/hyperlink" Target="http://www.ordbogen.com" TargetMode="External"/><Relationship Id="rId37" Type="http://schemas.openxmlformats.org/officeDocument/2006/relationships/hyperlink" Target="http://www.avuplus.systime.dk"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dsn.dk" TargetMode="External"/><Relationship Id="rId23" Type="http://schemas.openxmlformats.org/officeDocument/2006/relationships/hyperlink" Target="http://www.ordbogen.com" TargetMode="External"/><Relationship Id="rId28" Type="http://schemas.openxmlformats.org/officeDocument/2006/relationships/hyperlink" Target="http://www.ordnet.dk" TargetMode="External"/><Relationship Id="rId36" Type="http://schemas.openxmlformats.org/officeDocument/2006/relationships/hyperlink" Target="http://www.geogebra.dk" TargetMode="External"/><Relationship Id="rId10" Type="http://schemas.openxmlformats.org/officeDocument/2006/relationships/endnotes" Target="endnotes.xml"/><Relationship Id="rId19" Type="http://schemas.openxmlformats.org/officeDocument/2006/relationships/hyperlink" Target="http://www.ordnet.dk" TargetMode="External"/><Relationship Id="rId31" Type="http://schemas.openxmlformats.org/officeDocument/2006/relationships/hyperlink" Target="http://www.ordnet.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dbog.gyldendal.dk" TargetMode="External"/><Relationship Id="rId22" Type="http://schemas.openxmlformats.org/officeDocument/2006/relationships/hyperlink" Target="http://www.ordnet.dk" TargetMode="External"/><Relationship Id="rId27" Type="http://schemas.openxmlformats.org/officeDocument/2006/relationships/hyperlink" Target="http://www.dsn.dk" TargetMode="External"/><Relationship Id="rId30" Type="http://schemas.openxmlformats.org/officeDocument/2006/relationships/hyperlink" Target="http://www.dsn.dk" TargetMode="External"/><Relationship Id="rId35" Type="http://schemas.openxmlformats.org/officeDocument/2006/relationships/hyperlink" Target="http://www.regneregler.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kko\OneDrive%20-%20VUC\Logo-skabeloner%202022\Brevpapir_blank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6" ma:contentTypeDescription="Opret et nyt dokument." ma:contentTypeScope="" ma:versionID="8cc4e24423926808669649e699f11f05">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ea4b3d5184e305d1df2329b3f2afb920"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b0ab4f0-fb31-4d2f-8c18-8a0c82ecaae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32A35-E555-441C-86DD-F605D0DB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60EE97-15E6-4838-B0B3-69E11DB51033}">
  <ds:schemaRefs>
    <ds:schemaRef ds:uri="http://schemas.microsoft.com/sharepoint/v3/contenttype/forms"/>
  </ds:schemaRefs>
</ds:datastoreItem>
</file>

<file path=customXml/itemProps3.xml><?xml version="1.0" encoding="utf-8"?>
<ds:datastoreItem xmlns:ds="http://schemas.openxmlformats.org/officeDocument/2006/customXml" ds:itemID="{053D7944-EBCB-4B65-80DA-F04481AECAD6}">
  <ds:schemaRefs>
    <ds:schemaRef ds:uri="http://schemas.microsoft.com/office/2006/documentManagement/types"/>
    <ds:schemaRef ds:uri="http://purl.org/dc/elements/1.1/"/>
    <ds:schemaRef ds:uri="http://schemas.microsoft.com/office/2006/metadata/properties"/>
    <ds:schemaRef ds:uri="cb0ab4f0-fb31-4d2f-8c18-8a0c82ecaae9"/>
    <ds:schemaRef ds:uri="8cc9c4c2-a8dd-4a52-a178-8bbb01b5b2ae"/>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D3BD342-21B8-4FE0-AC56-4609AFC09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Brevpapir_blank_Headline.dotx</Template>
  <TotalTime>2</TotalTime>
  <Pages>4</Pages>
  <Words>1275</Words>
  <Characters>7778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1</cp:revision>
  <cp:lastPrinted>2020-12-22T10:03:00Z</cp:lastPrinted>
  <dcterms:created xsi:type="dcterms:W3CDTF">2023-09-29T05:48:00Z</dcterms:created>
  <dcterms:modified xsi:type="dcterms:W3CDTF">2023-09-29T05:50:00Z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