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398FF" w14:textId="7BC3CB27" w:rsidR="00F32B7E" w:rsidRDefault="00F32B7E" w:rsidP="00F32B7E">
      <w:pPr>
        <w:rPr>
          <w:lang w:val="en-US"/>
        </w:rPr>
      </w:pPr>
      <w:bookmarkStart w:id="0" w:name="_GoBack"/>
      <w:bookmarkEnd w:id="0"/>
    </w:p>
    <w:p w14:paraId="0E39C5D2" w14:textId="01543107" w:rsidR="00980FC0" w:rsidRPr="00100AF9" w:rsidRDefault="00980FC0" w:rsidP="00980FC0">
      <w:pPr>
        <w:pStyle w:val="Overskrift1"/>
        <w:rPr>
          <w:rFonts w:eastAsia="Century Gothic"/>
          <w:sz w:val="28"/>
          <w:szCs w:val="28"/>
        </w:rPr>
      </w:pPr>
      <w:bookmarkStart w:id="1" w:name="_Hlk113456575"/>
      <w:r w:rsidRPr="00100AF9">
        <w:rPr>
          <w:rFonts w:eastAsia="Century Gothic"/>
          <w:sz w:val="28"/>
          <w:szCs w:val="28"/>
        </w:rPr>
        <w:t>Opfølgningsplan 20</w:t>
      </w:r>
      <w:r w:rsidR="00140440">
        <w:rPr>
          <w:rFonts w:eastAsia="Century Gothic"/>
          <w:sz w:val="28"/>
          <w:szCs w:val="28"/>
        </w:rPr>
        <w:t>20</w:t>
      </w:r>
      <w:r w:rsidRPr="00100AF9">
        <w:rPr>
          <w:rFonts w:eastAsia="Century Gothic"/>
          <w:sz w:val="28"/>
          <w:szCs w:val="28"/>
        </w:rPr>
        <w:t>-202</w:t>
      </w:r>
      <w:r w:rsidR="00140440">
        <w:rPr>
          <w:rFonts w:eastAsia="Century Gothic"/>
          <w:sz w:val="28"/>
          <w:szCs w:val="28"/>
        </w:rPr>
        <w:t>1</w:t>
      </w:r>
    </w:p>
    <w:bookmarkEnd w:id="1"/>
    <w:p w14:paraId="5966BD83" w14:textId="654E0D91" w:rsidR="00980FC0" w:rsidRDefault="00980FC0" w:rsidP="00980FC0">
      <w:pPr>
        <w:spacing w:after="0"/>
        <w:rPr>
          <w:rFonts w:eastAsia="Century Gothic" w:cstheme="minorHAnsi"/>
          <w:sz w:val="24"/>
          <w:szCs w:val="24"/>
        </w:rPr>
      </w:pPr>
      <w:r>
        <w:rPr>
          <w:rFonts w:eastAsia="Century Gothic" w:cstheme="minorHAnsi"/>
          <w:sz w:val="24"/>
          <w:szCs w:val="24"/>
        </w:rPr>
        <w:t>Fra skolens strategi for perioden 2019</w:t>
      </w:r>
      <w:r w:rsidR="00140440">
        <w:rPr>
          <w:rFonts w:eastAsia="Century Gothic" w:cstheme="minorHAnsi"/>
          <w:sz w:val="24"/>
          <w:szCs w:val="24"/>
        </w:rPr>
        <w:t>-</w:t>
      </w:r>
      <w:r>
        <w:rPr>
          <w:rFonts w:eastAsia="Century Gothic" w:cstheme="minorHAnsi"/>
          <w:sz w:val="24"/>
          <w:szCs w:val="24"/>
        </w:rPr>
        <w:t xml:space="preserve"> 202</w:t>
      </w:r>
      <w:r w:rsidR="00140440">
        <w:rPr>
          <w:rFonts w:eastAsia="Century Gothic" w:cstheme="minorHAnsi"/>
          <w:sz w:val="24"/>
          <w:szCs w:val="24"/>
        </w:rPr>
        <w:t>4</w:t>
      </w:r>
      <w:r>
        <w:rPr>
          <w:rFonts w:eastAsia="Century Gothic" w:cstheme="minorHAnsi"/>
          <w:sz w:val="24"/>
          <w:szCs w:val="24"/>
        </w:rPr>
        <w:t xml:space="preserve"> følgende handleplaner</w:t>
      </w:r>
      <w:r w:rsidR="00140440">
        <w:rPr>
          <w:rFonts w:eastAsia="Century Gothic" w:cstheme="minorHAnsi"/>
          <w:sz w:val="24"/>
          <w:szCs w:val="24"/>
        </w:rPr>
        <w:t>, som giver et overblik over skolens indsatsområder i skoleåret 2020-2021</w:t>
      </w:r>
    </w:p>
    <w:p w14:paraId="55813B95" w14:textId="77777777" w:rsidR="00980FC0" w:rsidRDefault="00980FC0" w:rsidP="00980FC0">
      <w:pPr>
        <w:spacing w:after="0"/>
        <w:rPr>
          <w:rFonts w:eastAsia="Century Gothic" w:cstheme="minorHAnsi"/>
          <w:sz w:val="24"/>
          <w:szCs w:val="24"/>
        </w:rPr>
      </w:pPr>
    </w:p>
    <w:p w14:paraId="11EBA715" w14:textId="77CBBBF8" w:rsidR="00980FC0" w:rsidRDefault="00980FC0" w:rsidP="00980FC0">
      <w:pPr>
        <w:pStyle w:val="Overskrift3"/>
      </w:pPr>
      <w:r>
        <w:t xml:space="preserve">Ny </w:t>
      </w:r>
      <w:r w:rsidR="00140440">
        <w:t>visuel identitet og hjemmeside</w:t>
      </w:r>
    </w:p>
    <w:p w14:paraId="25A24803" w14:textId="582FC63B" w:rsidR="00140440" w:rsidRDefault="00980FC0" w:rsidP="00980FC0">
      <w:pPr>
        <w:rPr>
          <w:rFonts w:cstheme="minorHAnsi"/>
        </w:rPr>
      </w:pPr>
      <w:r>
        <w:rPr>
          <w:rFonts w:cstheme="minorHAnsi"/>
        </w:rPr>
        <w:t xml:space="preserve">Mål: </w:t>
      </w:r>
      <w:r w:rsidR="00140440">
        <w:rPr>
          <w:rFonts w:cstheme="minorHAnsi"/>
        </w:rPr>
        <w:t xml:space="preserve"> I forlængelse af skolens nye strategi og vision følger en opdatering af skolens visuelle identitet og en fremtidssikring af skolens hjemmeside. Skolen udarbejder begge dele med det mål at sikre en nutidig identitet udadtil, som er opgraderet til de nye platforme, der kommunikeres på.</w:t>
      </w:r>
    </w:p>
    <w:p w14:paraId="5BC5572E" w14:textId="42576BC0" w:rsidR="00980FC0" w:rsidRDefault="00980FC0" w:rsidP="00980FC0">
      <w:pPr>
        <w:rPr>
          <w:rFonts w:cstheme="minorHAnsi"/>
        </w:rPr>
      </w:pPr>
      <w:r>
        <w:rPr>
          <w:rFonts w:cstheme="minorHAnsi"/>
        </w:rPr>
        <w:t>Evaluering:</w:t>
      </w:r>
    </w:p>
    <w:p w14:paraId="03D695E6" w14:textId="7F3CA7EC" w:rsidR="00980FC0" w:rsidRDefault="00140440" w:rsidP="00140440">
      <w:pPr>
        <w:rPr>
          <w:rFonts w:cstheme="minorHAnsi"/>
        </w:rPr>
      </w:pPr>
      <w:r>
        <w:rPr>
          <w:rFonts w:cstheme="minorHAnsi"/>
        </w:rPr>
        <w:t xml:space="preserve">Kommunikationsudvalget har udarbejdet rammerne for en ny hjemmeside og en ny visuel identitet efter inddragelse af elever og kursister. </w:t>
      </w:r>
    </w:p>
    <w:p w14:paraId="5502F3E2" w14:textId="77777777" w:rsidR="00140440" w:rsidRPr="00140440" w:rsidRDefault="00140440" w:rsidP="00140440">
      <w:pPr>
        <w:rPr>
          <w:rFonts w:cstheme="minorHAnsi"/>
        </w:rPr>
      </w:pPr>
    </w:p>
    <w:p w14:paraId="0D2B200D" w14:textId="6D7089B5" w:rsidR="00A93FA0" w:rsidRDefault="00140440" w:rsidP="008B118B">
      <w:pPr>
        <w:pStyle w:val="Overskrift3"/>
      </w:pPr>
      <w:r>
        <w:t>Organisering</w:t>
      </w:r>
    </w:p>
    <w:p w14:paraId="115FD453" w14:textId="7E4F43AA" w:rsidR="00140440" w:rsidRDefault="00140440" w:rsidP="00F32B7E">
      <w:r>
        <w:t>Skolen har igennem mange år haft en bred udvalgsstruktur, som har været en ressourcetung organisering. I løbet af 2020-21 er målet at få udviklet en strammere udvalgsstruktur med centrale udvalg, der understøtter skolens strategiske fokusområder.</w:t>
      </w:r>
    </w:p>
    <w:p w14:paraId="32734F6D" w14:textId="77777777" w:rsidR="008B118B" w:rsidRDefault="008B118B" w:rsidP="00F32B7E"/>
    <w:p w14:paraId="2D5586E7" w14:textId="0CBAD28E" w:rsidR="00140440" w:rsidRDefault="00140440" w:rsidP="00F32B7E">
      <w:r>
        <w:t>Evaluering</w:t>
      </w:r>
      <w:r w:rsidR="008B118B">
        <w:t>:</w:t>
      </w:r>
    </w:p>
    <w:p w14:paraId="2B285F4E" w14:textId="5EC2356D" w:rsidR="00140440" w:rsidRDefault="00140440" w:rsidP="00F32B7E">
      <w:r>
        <w:t>Der er ændret i skolens udvalgsstruktur med en ny organisering, der har de lovpligtige udvalg (Samarbejdsudvalget, arbejdsmiljøudvalget) og derudover har to strategiske udvalg:</w:t>
      </w:r>
    </w:p>
    <w:p w14:paraId="5B886EB6" w14:textId="4B2CF7D4" w:rsidR="00140440" w:rsidRDefault="00140440" w:rsidP="008B118B">
      <w:pPr>
        <w:pStyle w:val="Listeafsnit"/>
        <w:numPr>
          <w:ilvl w:val="0"/>
          <w:numId w:val="29"/>
        </w:numPr>
      </w:pPr>
      <w:r>
        <w:t>Bæredygtighedsudvalg</w:t>
      </w:r>
    </w:p>
    <w:p w14:paraId="01D647EF" w14:textId="148F3210" w:rsidR="00140440" w:rsidRDefault="00140440" w:rsidP="008B118B">
      <w:pPr>
        <w:pStyle w:val="Listeafsnit"/>
        <w:numPr>
          <w:ilvl w:val="0"/>
          <w:numId w:val="29"/>
        </w:numPr>
      </w:pPr>
      <w:r>
        <w:t>Digital skole udvalg</w:t>
      </w:r>
    </w:p>
    <w:p w14:paraId="54804A68" w14:textId="15E95EB0" w:rsidR="00140440" w:rsidRDefault="00140440" w:rsidP="00F32B7E">
      <w:r>
        <w:t>Derudover er der et kommunikationsudvalg, som skal sikre den interne og eksterne kommunikation på skolen.</w:t>
      </w:r>
    </w:p>
    <w:p w14:paraId="34E23658" w14:textId="762C4FC6" w:rsidR="00140440" w:rsidRDefault="00140440" w:rsidP="00F32B7E">
      <w:r>
        <w:t>Der nedsættes arbejdsgrupper til løbende udviklingsbehov for at sikre en mindre ressourcetung struktur.</w:t>
      </w:r>
    </w:p>
    <w:p w14:paraId="1CFD55FE" w14:textId="3DD8BCE0" w:rsidR="008B118B" w:rsidRDefault="008B118B" w:rsidP="00F32B7E"/>
    <w:p w14:paraId="3ED2C1C8" w14:textId="395C8938" w:rsidR="008B118B" w:rsidRDefault="008B118B" w:rsidP="008B118B">
      <w:pPr>
        <w:pStyle w:val="Overskrift3"/>
      </w:pPr>
      <w:r>
        <w:t>Nedenfor opfølgningsplan præsenteret for SU og bestyrelse i juni 2021:</w:t>
      </w:r>
    </w:p>
    <w:p w14:paraId="0F1F50A7" w14:textId="77777777" w:rsidR="008B118B" w:rsidRPr="008B118B" w:rsidRDefault="008B118B" w:rsidP="008B118B"/>
    <w:tbl>
      <w:tblPr>
        <w:tblStyle w:val="Tabel-Gitter"/>
        <w:tblW w:w="0" w:type="auto"/>
        <w:tblLook w:val="04A0" w:firstRow="1" w:lastRow="0" w:firstColumn="1" w:lastColumn="0" w:noHBand="0" w:noVBand="1"/>
      </w:tblPr>
      <w:tblGrid>
        <w:gridCol w:w="2240"/>
        <w:gridCol w:w="3709"/>
        <w:gridCol w:w="3679"/>
      </w:tblGrid>
      <w:tr w:rsidR="008B118B" w14:paraId="445E81C7" w14:textId="77777777" w:rsidTr="00A9283E">
        <w:tc>
          <w:tcPr>
            <w:tcW w:w="2240" w:type="dxa"/>
            <w:shd w:val="clear" w:color="auto" w:fill="BDD6EE" w:themeFill="accent1" w:themeFillTint="66"/>
          </w:tcPr>
          <w:p w14:paraId="3E384F08" w14:textId="77777777" w:rsidR="008B118B" w:rsidRPr="00E17A7D" w:rsidRDefault="008B118B" w:rsidP="00A9283E">
            <w:pPr>
              <w:rPr>
                <w:b/>
              </w:rPr>
            </w:pPr>
            <w:r w:rsidRPr="00E17A7D">
              <w:rPr>
                <w:b/>
              </w:rPr>
              <w:t>Overskrifter</w:t>
            </w:r>
            <w:r>
              <w:rPr>
                <w:b/>
              </w:rPr>
              <w:t xml:space="preserve"> til strategisk fokus på UDSYN</w:t>
            </w:r>
          </w:p>
        </w:tc>
        <w:tc>
          <w:tcPr>
            <w:tcW w:w="3709" w:type="dxa"/>
            <w:shd w:val="clear" w:color="auto" w:fill="BDD6EE" w:themeFill="accent1" w:themeFillTint="66"/>
          </w:tcPr>
          <w:p w14:paraId="113CBDF3" w14:textId="77777777" w:rsidR="008B118B" w:rsidRPr="00473108" w:rsidRDefault="008B118B" w:rsidP="008B118B">
            <w:pPr>
              <w:pStyle w:val="Listeafsnit"/>
              <w:numPr>
                <w:ilvl w:val="0"/>
                <w:numId w:val="26"/>
              </w:numPr>
              <w:rPr>
                <w:b/>
              </w:rPr>
            </w:pPr>
            <w:r w:rsidRPr="00473108">
              <w:rPr>
                <w:b/>
              </w:rPr>
              <w:t>bæredygtighed i organisationen</w:t>
            </w:r>
          </w:p>
          <w:p w14:paraId="624FD729" w14:textId="77777777" w:rsidR="008B118B" w:rsidRPr="00473108" w:rsidRDefault="008B118B" w:rsidP="008B118B">
            <w:pPr>
              <w:pStyle w:val="Listeafsnit"/>
              <w:numPr>
                <w:ilvl w:val="0"/>
                <w:numId w:val="26"/>
              </w:numPr>
              <w:rPr>
                <w:b/>
              </w:rPr>
            </w:pPr>
            <w:r w:rsidRPr="00473108">
              <w:rPr>
                <w:b/>
              </w:rPr>
              <w:t xml:space="preserve">udsyn i fagpakker </w:t>
            </w:r>
            <w:r>
              <w:rPr>
                <w:b/>
              </w:rPr>
              <w:t xml:space="preserve">(og </w:t>
            </w:r>
            <w:r w:rsidRPr="00473108">
              <w:rPr>
                <w:b/>
              </w:rPr>
              <w:t xml:space="preserve">kreative </w:t>
            </w:r>
            <w:proofErr w:type="spellStart"/>
            <w:r w:rsidRPr="00473108">
              <w:rPr>
                <w:b/>
              </w:rPr>
              <w:t>fag+idræt</w:t>
            </w:r>
            <w:proofErr w:type="spellEnd"/>
            <w:r>
              <w:rPr>
                <w:b/>
              </w:rPr>
              <w:t>)</w:t>
            </w:r>
          </w:p>
          <w:p w14:paraId="2BFE2F77" w14:textId="77777777" w:rsidR="008B118B" w:rsidRDefault="008B118B" w:rsidP="008B118B">
            <w:pPr>
              <w:pStyle w:val="Listeafsnit"/>
              <w:numPr>
                <w:ilvl w:val="0"/>
                <w:numId w:val="26"/>
              </w:numPr>
            </w:pPr>
            <w:r w:rsidRPr="00473108">
              <w:rPr>
                <w:b/>
              </w:rPr>
              <w:t>lokale og internationale samarbejder</w:t>
            </w:r>
          </w:p>
        </w:tc>
        <w:tc>
          <w:tcPr>
            <w:tcW w:w="3679" w:type="dxa"/>
            <w:shd w:val="clear" w:color="auto" w:fill="BDD6EE" w:themeFill="accent1" w:themeFillTint="66"/>
          </w:tcPr>
          <w:p w14:paraId="516FAD77" w14:textId="77777777" w:rsidR="008B118B" w:rsidRPr="00BF1EEB" w:rsidRDefault="008B118B" w:rsidP="00A9283E">
            <w:pPr>
              <w:ind w:left="360"/>
              <w:rPr>
                <w:b/>
              </w:rPr>
            </w:pPr>
            <w:r>
              <w:rPr>
                <w:b/>
              </w:rPr>
              <w:t>Status på strategindsatser</w:t>
            </w:r>
          </w:p>
        </w:tc>
      </w:tr>
      <w:tr w:rsidR="008B118B" w:rsidRPr="00CC22C6" w14:paraId="4F42C357" w14:textId="77777777" w:rsidTr="00A9283E">
        <w:tc>
          <w:tcPr>
            <w:tcW w:w="2240" w:type="dxa"/>
            <w:shd w:val="clear" w:color="auto" w:fill="auto"/>
          </w:tcPr>
          <w:p w14:paraId="2B0E6691" w14:textId="77777777" w:rsidR="008B118B" w:rsidRPr="009D0427" w:rsidRDefault="008B118B" w:rsidP="00A9283E">
            <w:r w:rsidRPr="009D0427">
              <w:lastRenderedPageBreak/>
              <w:t>DSA på gymnasialt niveau</w:t>
            </w:r>
          </w:p>
        </w:tc>
        <w:tc>
          <w:tcPr>
            <w:tcW w:w="3709" w:type="dxa"/>
            <w:shd w:val="clear" w:color="auto" w:fill="auto"/>
          </w:tcPr>
          <w:p w14:paraId="6281843E" w14:textId="77777777" w:rsidR="008B118B" w:rsidRPr="009D0427" w:rsidRDefault="008B118B" w:rsidP="00A9283E">
            <w:r w:rsidRPr="009D0427">
              <w:t>Kulturelle aspekter</w:t>
            </w:r>
          </w:p>
        </w:tc>
        <w:tc>
          <w:tcPr>
            <w:tcW w:w="3679" w:type="dxa"/>
          </w:tcPr>
          <w:p w14:paraId="005EC89C" w14:textId="7AD6C130" w:rsidR="008B118B" w:rsidRPr="008B118B" w:rsidRDefault="008B118B" w:rsidP="008B118B">
            <w:pPr>
              <w:rPr>
                <w:color w:val="FF0000"/>
              </w:rPr>
            </w:pPr>
            <w:r>
              <w:t xml:space="preserve">DSA blev sat ind i udbuddet fra august 2020 med det mål at sikre øget aktivitet og hente en ny målgruppe til skolen. </w:t>
            </w:r>
          </w:p>
        </w:tc>
      </w:tr>
      <w:tr w:rsidR="008B118B" w:rsidRPr="00CC22C6" w14:paraId="6AB05094" w14:textId="77777777" w:rsidTr="00A9283E">
        <w:tc>
          <w:tcPr>
            <w:tcW w:w="2240" w:type="dxa"/>
            <w:shd w:val="clear" w:color="auto" w:fill="auto"/>
          </w:tcPr>
          <w:p w14:paraId="4F4CC310" w14:textId="77777777" w:rsidR="008B118B" w:rsidRPr="009D0427" w:rsidRDefault="008B118B" w:rsidP="00A9283E">
            <w:r w:rsidRPr="009D0427">
              <w:t>Bæredygtighed i organisationen/</w:t>
            </w:r>
          </w:p>
          <w:p w14:paraId="4EE41899" w14:textId="77777777" w:rsidR="008B118B" w:rsidRPr="009D0427" w:rsidRDefault="008B118B" w:rsidP="00A9283E">
            <w:proofErr w:type="spellStart"/>
            <w:r w:rsidRPr="009D0427">
              <w:t>FNs</w:t>
            </w:r>
            <w:proofErr w:type="spellEnd"/>
            <w:r w:rsidRPr="009D0427">
              <w:t xml:space="preserve"> verdensmål</w:t>
            </w:r>
          </w:p>
        </w:tc>
        <w:tc>
          <w:tcPr>
            <w:tcW w:w="3709" w:type="dxa"/>
            <w:shd w:val="clear" w:color="auto" w:fill="auto"/>
          </w:tcPr>
          <w:p w14:paraId="1F9092FB" w14:textId="77777777" w:rsidR="008B118B" w:rsidRPr="009D0427" w:rsidRDefault="008B118B" w:rsidP="00A9283E">
            <w:r w:rsidRPr="009D0427">
              <w:t xml:space="preserve">Fokus på forbrug og genbrug på skolen. Organisatoriske mål for forbrug af el, vand og varme samt synlighed omkring skolens solceller, </w:t>
            </w:r>
            <w:proofErr w:type="spellStart"/>
            <w:r w:rsidRPr="009D0427">
              <w:t>evt</w:t>
            </w:r>
            <w:proofErr w:type="spellEnd"/>
            <w:r w:rsidRPr="009D0427">
              <w:t xml:space="preserve"> stander til tankning af elbiler</w:t>
            </w:r>
          </w:p>
          <w:p w14:paraId="08636228" w14:textId="77777777" w:rsidR="008B118B" w:rsidRPr="009D0427" w:rsidRDefault="008B118B" w:rsidP="00A9283E">
            <w:r w:rsidRPr="009D0427">
              <w:t>Fokus på sundhed og trivsel (bl.a. rygning, alkohol)</w:t>
            </w:r>
          </w:p>
          <w:p w14:paraId="67B94A22" w14:textId="77777777" w:rsidR="008B118B" w:rsidRPr="009D0427" w:rsidRDefault="008B118B" w:rsidP="008B118B">
            <w:pPr>
              <w:pStyle w:val="Listeafsnit"/>
              <w:numPr>
                <w:ilvl w:val="0"/>
                <w:numId w:val="27"/>
              </w:numPr>
            </w:pPr>
            <w:r w:rsidRPr="009D0427">
              <w:t>Krop og sundhed: fysisk og psykisk/mental sundhed</w:t>
            </w:r>
          </w:p>
          <w:p w14:paraId="4A5DDDA2" w14:textId="77777777" w:rsidR="008B118B" w:rsidRPr="009D0427" w:rsidRDefault="008B118B" w:rsidP="00A9283E">
            <w:r w:rsidRPr="009D0427">
              <w:t>Frivillighed</w:t>
            </w:r>
          </w:p>
        </w:tc>
        <w:tc>
          <w:tcPr>
            <w:tcW w:w="3679" w:type="dxa"/>
          </w:tcPr>
          <w:p w14:paraId="0E0C5D2E" w14:textId="77777777" w:rsidR="008B118B" w:rsidRDefault="008B118B" w:rsidP="00A9283E">
            <w:r>
              <w:t xml:space="preserve">Der er nedsat en arbejdsgruppe, som har lavet et kommissorium for et udvalg for en bæredygtig verdensmålsskole. </w:t>
            </w:r>
          </w:p>
          <w:p w14:paraId="0B5F7293" w14:textId="77777777" w:rsidR="008B118B" w:rsidRDefault="008B118B" w:rsidP="00A9283E">
            <w:r>
              <w:t xml:space="preserve">Arbejdsgruppen indstiller til at skolen bliver 2030 certificeret verdensmålsskole og derefter Unesco skole. </w:t>
            </w:r>
          </w:p>
          <w:p w14:paraId="67BB221B" w14:textId="77777777" w:rsidR="008B118B" w:rsidRDefault="008B118B" w:rsidP="00A9283E">
            <w:r>
              <w:t xml:space="preserve">Bæredygtighedsudvalget er del af en større ændring i skolens udvalgsstruktur.  </w:t>
            </w:r>
          </w:p>
          <w:p w14:paraId="11184233" w14:textId="77777777" w:rsidR="008B118B" w:rsidRPr="009D0427" w:rsidRDefault="008B118B" w:rsidP="00A9283E">
            <w:r>
              <w:t>Der er etableret et tæt samarbejde med Randers Kommune om tobaksfri skoletid og udarbejdet en ny politik for røgfri skoletid.</w:t>
            </w:r>
          </w:p>
        </w:tc>
      </w:tr>
      <w:tr w:rsidR="008B118B" w:rsidRPr="00CC22C6" w14:paraId="1DA69769" w14:textId="77777777" w:rsidTr="00A9283E">
        <w:tc>
          <w:tcPr>
            <w:tcW w:w="2240" w:type="dxa"/>
            <w:shd w:val="clear" w:color="auto" w:fill="auto"/>
          </w:tcPr>
          <w:p w14:paraId="0910247F" w14:textId="77777777" w:rsidR="008B118B" w:rsidRDefault="008B118B" w:rsidP="00A9283E">
            <w:r>
              <w:t>Udsyn:</w:t>
            </w:r>
          </w:p>
          <w:p w14:paraId="4B54D0BC" w14:textId="77777777" w:rsidR="008B118B" w:rsidRDefault="008B118B" w:rsidP="00A9283E">
            <w:r>
              <w:t>Projekt med Randers Kommune</w:t>
            </w:r>
          </w:p>
          <w:p w14:paraId="0FD8A9C5" w14:textId="77777777" w:rsidR="008B118B" w:rsidRPr="009D0427" w:rsidRDefault="008B118B" w:rsidP="00A9283E"/>
        </w:tc>
        <w:tc>
          <w:tcPr>
            <w:tcW w:w="3709" w:type="dxa"/>
            <w:shd w:val="clear" w:color="auto" w:fill="auto"/>
          </w:tcPr>
          <w:p w14:paraId="05F5AC82" w14:textId="77777777" w:rsidR="008B118B" w:rsidRPr="009D0427" w:rsidRDefault="008B118B" w:rsidP="00A9283E"/>
        </w:tc>
        <w:tc>
          <w:tcPr>
            <w:tcW w:w="3679" w:type="dxa"/>
          </w:tcPr>
          <w:p w14:paraId="3CE7A4B5" w14:textId="77777777" w:rsidR="008B118B" w:rsidRDefault="008B118B" w:rsidP="00A9283E">
            <w:r>
              <w:t xml:space="preserve">Der er indgået en formel aftale med </w:t>
            </w:r>
            <w:proofErr w:type="spellStart"/>
            <w:r>
              <w:t>Bysekretariatet</w:t>
            </w:r>
            <w:proofErr w:type="spellEnd"/>
            <w:r>
              <w:t xml:space="preserve">, Randers Kommune omkring en særlig mentor indsats for </w:t>
            </w:r>
            <w:proofErr w:type="spellStart"/>
            <w:r>
              <w:t>to-sprogede</w:t>
            </w:r>
            <w:proofErr w:type="spellEnd"/>
            <w:r>
              <w:t xml:space="preserve"> drenge. Aftalen dækker over et økonomisk tilskud fra </w:t>
            </w:r>
            <w:proofErr w:type="spellStart"/>
            <w:r>
              <w:t>Bysekretariatet</w:t>
            </w:r>
            <w:proofErr w:type="spellEnd"/>
            <w:r>
              <w:t xml:space="preserve"> og en samarbejdsmodel for at sikre øget fastholdelse af målgruppen.</w:t>
            </w:r>
          </w:p>
        </w:tc>
      </w:tr>
    </w:tbl>
    <w:p w14:paraId="1B0B60F4" w14:textId="77777777" w:rsidR="008B118B" w:rsidRDefault="008B118B" w:rsidP="008B118B"/>
    <w:tbl>
      <w:tblPr>
        <w:tblStyle w:val="Tabel-Gitter"/>
        <w:tblW w:w="0" w:type="auto"/>
        <w:tblLook w:val="04A0" w:firstRow="1" w:lastRow="0" w:firstColumn="1" w:lastColumn="0" w:noHBand="0" w:noVBand="1"/>
      </w:tblPr>
      <w:tblGrid>
        <w:gridCol w:w="2228"/>
        <w:gridCol w:w="4130"/>
        <w:gridCol w:w="3270"/>
      </w:tblGrid>
      <w:tr w:rsidR="008B118B" w14:paraId="22EA296E" w14:textId="77777777" w:rsidTr="00A9283E">
        <w:tc>
          <w:tcPr>
            <w:tcW w:w="2261" w:type="dxa"/>
            <w:shd w:val="clear" w:color="auto" w:fill="BDD6EE" w:themeFill="accent1" w:themeFillTint="66"/>
          </w:tcPr>
          <w:p w14:paraId="1E9320E6" w14:textId="77777777" w:rsidR="008B118B" w:rsidRDefault="008B118B" w:rsidP="00A9283E">
            <w:pPr>
              <w:rPr>
                <w:b/>
              </w:rPr>
            </w:pPr>
            <w:r w:rsidRPr="00473108">
              <w:rPr>
                <w:b/>
              </w:rPr>
              <w:t>Overskrifter til strategisk fokus på</w:t>
            </w:r>
            <w:r>
              <w:rPr>
                <w:b/>
              </w:rPr>
              <w:t xml:space="preserve"> Digital skole</w:t>
            </w:r>
          </w:p>
          <w:p w14:paraId="0D61CA22" w14:textId="77777777" w:rsidR="008B118B" w:rsidRDefault="008B118B" w:rsidP="00A9283E">
            <w:pPr>
              <w:rPr>
                <w:b/>
              </w:rPr>
            </w:pPr>
          </w:p>
        </w:tc>
        <w:tc>
          <w:tcPr>
            <w:tcW w:w="4448" w:type="dxa"/>
            <w:shd w:val="clear" w:color="auto" w:fill="BDD6EE" w:themeFill="accent1" w:themeFillTint="66"/>
          </w:tcPr>
          <w:p w14:paraId="7B944520" w14:textId="77777777" w:rsidR="008B118B" w:rsidRDefault="008B118B" w:rsidP="008B118B">
            <w:pPr>
              <w:pStyle w:val="Listeafsnit"/>
              <w:numPr>
                <w:ilvl w:val="0"/>
                <w:numId w:val="28"/>
              </w:numPr>
              <w:rPr>
                <w:b/>
              </w:rPr>
            </w:pPr>
            <w:r>
              <w:rPr>
                <w:b/>
              </w:rPr>
              <w:t>Digitale kompetencer</w:t>
            </w:r>
          </w:p>
          <w:p w14:paraId="022CE779" w14:textId="77777777" w:rsidR="008B118B" w:rsidRDefault="008B118B" w:rsidP="008B118B">
            <w:pPr>
              <w:pStyle w:val="Listeafsnit"/>
              <w:numPr>
                <w:ilvl w:val="0"/>
                <w:numId w:val="28"/>
              </w:numPr>
              <w:rPr>
                <w:b/>
              </w:rPr>
            </w:pPr>
            <w:r>
              <w:rPr>
                <w:b/>
              </w:rPr>
              <w:t>Digital dannelse i hverdagen</w:t>
            </w:r>
          </w:p>
          <w:p w14:paraId="0FB8B067" w14:textId="77777777" w:rsidR="008B118B" w:rsidRDefault="008B118B" w:rsidP="008B118B">
            <w:pPr>
              <w:pStyle w:val="Listeafsnit"/>
              <w:numPr>
                <w:ilvl w:val="0"/>
                <w:numId w:val="28"/>
              </w:numPr>
              <w:rPr>
                <w:b/>
              </w:rPr>
            </w:pPr>
            <w:r>
              <w:rPr>
                <w:b/>
              </w:rPr>
              <w:t xml:space="preserve">Digitalisering i sprogundervisningen </w:t>
            </w:r>
          </w:p>
        </w:tc>
        <w:tc>
          <w:tcPr>
            <w:tcW w:w="2919" w:type="dxa"/>
            <w:shd w:val="clear" w:color="auto" w:fill="BDD6EE" w:themeFill="accent1" w:themeFillTint="66"/>
          </w:tcPr>
          <w:p w14:paraId="3B540FAD" w14:textId="77777777" w:rsidR="008B118B" w:rsidRPr="00BF1EEB" w:rsidRDefault="008B118B" w:rsidP="00A9283E">
            <w:pPr>
              <w:ind w:left="360"/>
              <w:rPr>
                <w:b/>
              </w:rPr>
            </w:pPr>
          </w:p>
        </w:tc>
      </w:tr>
      <w:tr w:rsidR="008B118B" w:rsidRPr="000C31C3" w14:paraId="2127480C" w14:textId="77777777" w:rsidTr="00A9283E">
        <w:tc>
          <w:tcPr>
            <w:tcW w:w="2261" w:type="dxa"/>
            <w:shd w:val="clear" w:color="auto" w:fill="auto"/>
          </w:tcPr>
          <w:p w14:paraId="0C4422AD" w14:textId="77777777" w:rsidR="008B118B" w:rsidRPr="009D0427" w:rsidRDefault="008B118B" w:rsidP="00A9283E">
            <w:r w:rsidRPr="009D0427">
              <w:t>Digital dannelse</w:t>
            </w:r>
          </w:p>
        </w:tc>
        <w:tc>
          <w:tcPr>
            <w:tcW w:w="4448" w:type="dxa"/>
            <w:shd w:val="clear" w:color="auto" w:fill="auto"/>
          </w:tcPr>
          <w:p w14:paraId="2CF305CA" w14:textId="77777777" w:rsidR="008B118B" w:rsidRPr="009D0427" w:rsidRDefault="008B118B" w:rsidP="00A9283E">
            <w:r w:rsidRPr="009D0427">
              <w:t>Systematik i skolens eksterne foredrag om digitale temaer</w:t>
            </w:r>
            <w:r>
              <w:t xml:space="preserve"> – ansvarlig chef: AB</w:t>
            </w:r>
          </w:p>
          <w:p w14:paraId="0231E00B" w14:textId="77777777" w:rsidR="008B118B" w:rsidRDefault="008B118B" w:rsidP="00A9283E">
            <w:r w:rsidRPr="009D0427">
              <w:t xml:space="preserve">Overblik over elevernes undervisning i digital dannelse/viden om vores egen praksis </w:t>
            </w:r>
            <w:proofErr w:type="spellStart"/>
            <w:r w:rsidRPr="009D0427">
              <w:t>ang</w:t>
            </w:r>
            <w:proofErr w:type="spellEnd"/>
            <w:r w:rsidRPr="009D0427">
              <w:t xml:space="preserve"> det digital</w:t>
            </w:r>
            <w:r>
              <w:t xml:space="preserve">e. </w:t>
            </w:r>
          </w:p>
          <w:p w14:paraId="4E6CA850" w14:textId="77777777" w:rsidR="008B118B" w:rsidRDefault="008B118B" w:rsidP="00A9283E"/>
          <w:p w14:paraId="3981E63F" w14:textId="77777777" w:rsidR="008B118B" w:rsidRPr="007E3DF2" w:rsidRDefault="008B118B" w:rsidP="00A9283E">
            <w:r>
              <w:t>D</w:t>
            </w:r>
            <w:r w:rsidRPr="007E3DF2">
              <w:t>ansklærergruppen arbejder med Digital Dannelse i udvalgte tekster og oplæg for alle 1. HF´ere</w:t>
            </w:r>
            <w:r>
              <w:t xml:space="preserve"> – ansvarlig chef?</w:t>
            </w:r>
          </w:p>
          <w:p w14:paraId="476ADFEB" w14:textId="77777777" w:rsidR="008B118B" w:rsidRDefault="008B118B" w:rsidP="00A9283E">
            <w:r w:rsidRPr="009D0427">
              <w:t xml:space="preserve">Periodevis virtuel undervisning og </w:t>
            </w:r>
            <w:proofErr w:type="gramStart"/>
            <w:r w:rsidRPr="009D0427">
              <w:t>SIM undervisning</w:t>
            </w:r>
            <w:proofErr w:type="gramEnd"/>
            <w:r>
              <w:t xml:space="preserve"> – ansvarlig chef EJ</w:t>
            </w:r>
          </w:p>
          <w:p w14:paraId="6A1D1CD3" w14:textId="77777777" w:rsidR="008B118B" w:rsidRPr="009D0427" w:rsidRDefault="008B118B" w:rsidP="00A9283E"/>
          <w:p w14:paraId="79E7BE6A" w14:textId="77777777" w:rsidR="008B118B" w:rsidRPr="009D0427" w:rsidRDefault="008B118B" w:rsidP="00A9283E">
            <w:r w:rsidRPr="009D0427">
              <w:t>e-didaktisk kompetenceudvikling</w:t>
            </w:r>
            <w:r>
              <w:t xml:space="preserve"> – ansvarlig chef BMR</w:t>
            </w:r>
          </w:p>
        </w:tc>
        <w:tc>
          <w:tcPr>
            <w:tcW w:w="2919" w:type="dxa"/>
          </w:tcPr>
          <w:p w14:paraId="4A80DAB3" w14:textId="77777777" w:rsidR="008B118B" w:rsidRDefault="008B118B" w:rsidP="00A9283E">
            <w:r>
              <w:t>Fællessamlinger har været aflyst pga. Corona.</w:t>
            </w:r>
          </w:p>
          <w:p w14:paraId="4C52D7F9" w14:textId="77777777" w:rsidR="008B118B" w:rsidRDefault="008B118B" w:rsidP="00A9283E">
            <w:r>
              <w:t xml:space="preserve">Der har været et særligt fokus i </w:t>
            </w:r>
            <w:proofErr w:type="gramStart"/>
            <w:r>
              <w:t>dansk faggruppen</w:t>
            </w:r>
            <w:proofErr w:type="gramEnd"/>
            <w:r>
              <w:t xml:space="preserve"> og et samlet oplæg om Digital dannelse for alle 1. HF´ere.</w:t>
            </w:r>
          </w:p>
          <w:p w14:paraId="21344838" w14:textId="77777777" w:rsidR="008B118B" w:rsidRDefault="008B118B" w:rsidP="00A9283E"/>
          <w:p w14:paraId="6DC3613C" w14:textId="77777777" w:rsidR="008B118B" w:rsidRDefault="008B118B" w:rsidP="00A9283E">
            <w:r>
              <w:t>Skolen deltager i et regionalt udviklingsprojekt omkring Virtuel undervisning og SIM, hvor to lærere og en chef har deltaget i skoleåret 2020/21. Projektet afsluttes til september 2021.</w:t>
            </w:r>
          </w:p>
          <w:p w14:paraId="7B763347" w14:textId="77777777" w:rsidR="008B118B" w:rsidRDefault="008B118B" w:rsidP="00A9283E">
            <w:r>
              <w:t>Projektbeskrivelse:</w:t>
            </w:r>
          </w:p>
          <w:p w14:paraId="009A2DFF" w14:textId="77777777" w:rsidR="008B118B" w:rsidRDefault="008B118B" w:rsidP="00A9283E">
            <w:r w:rsidRPr="00CC7674">
              <w:t xml:space="preserve">Den aktuelle nødundervisning har afsløret, at mange undervisere er </w:t>
            </w:r>
            <w:r w:rsidRPr="00CC7674">
              <w:lastRenderedPageBreak/>
              <w:t>parat til virtuel undervisning på trods af manglende kompetencer og erfaringer. Og mange undervisere har opdaget, at dele af deres fag faktisk egner sig til fjernundervisning, selvom de kæmper med</w:t>
            </w:r>
            <w:r>
              <w:t xml:space="preserve"> de</w:t>
            </w:r>
            <w:r w:rsidRPr="00CC7674">
              <w:t xml:space="preserve"> </w:t>
            </w:r>
            <w:r>
              <w:t xml:space="preserve">store </w:t>
            </w:r>
            <w:r w:rsidRPr="00CC7674">
              <w:t>udfordringer, som situation</w:t>
            </w:r>
            <w:r>
              <w:t>en</w:t>
            </w:r>
            <w:r w:rsidRPr="00CC7674">
              <w:t xml:space="preserve"> stiller dem i.</w:t>
            </w:r>
            <w:r>
              <w:t xml:space="preserve"> Det fremgår bl.a. af den store undersøgelse Fjernundervisningstemperatur.dk, som Tænketanken DEA og eVidenCenter har gennemført i uge 18 og 19.</w:t>
            </w:r>
          </w:p>
          <w:p w14:paraId="35E34536" w14:textId="77777777" w:rsidR="008B118B" w:rsidRPr="00BD19D7" w:rsidRDefault="008B118B" w:rsidP="00A9283E">
            <w:r>
              <w:t>I dette projekt gennemføres uddybende interviews på 8-10 gymnasier for at afdække, hvordan man kan forbedre fremtidig virtuel undervisning og, hvordan man kan drage nytte af erfaringerne fra nødundervisningen i den normale undervisning.</w:t>
            </w:r>
          </w:p>
          <w:p w14:paraId="6AE2FD96" w14:textId="77777777" w:rsidR="008B118B" w:rsidRPr="009D0427" w:rsidRDefault="008B118B" w:rsidP="00A9283E">
            <w:r>
              <w:t>Der udvikles og gennemføres et ”Online-underviser” og et ”Online-leder” kursus, hvor deltagernes egen praksis indgår som cases, der udvikles og afprøves samtidig med at deltagerne kompetenceudvikles. Projekter omfatter i alt ca. 240 lærere og deres elever.</w:t>
            </w:r>
          </w:p>
        </w:tc>
      </w:tr>
      <w:tr w:rsidR="008B118B" w:rsidRPr="00F55660" w14:paraId="26E384E0" w14:textId="77777777" w:rsidTr="00A9283E">
        <w:tc>
          <w:tcPr>
            <w:tcW w:w="2261" w:type="dxa"/>
            <w:shd w:val="clear" w:color="auto" w:fill="auto"/>
          </w:tcPr>
          <w:p w14:paraId="7B03C534" w14:textId="77777777" w:rsidR="008B118B" w:rsidRPr="009D0427" w:rsidRDefault="008B118B" w:rsidP="00A9283E">
            <w:r w:rsidRPr="009D0427">
              <w:lastRenderedPageBreak/>
              <w:t>Digitale kompetencer</w:t>
            </w:r>
          </w:p>
        </w:tc>
        <w:tc>
          <w:tcPr>
            <w:tcW w:w="4448" w:type="dxa"/>
            <w:shd w:val="clear" w:color="auto" w:fill="auto"/>
          </w:tcPr>
          <w:p w14:paraId="5AB15BB8" w14:textId="77777777" w:rsidR="008B118B" w:rsidRDefault="008B118B" w:rsidP="00A9283E">
            <w:r w:rsidRPr="009D0427">
              <w:t>Afdækning af medarbejderes digitale kompetencer og tilbud om tilpassede digitale kurser inden for O365/Teams/administrative systemer</w:t>
            </w:r>
          </w:p>
          <w:p w14:paraId="6118772F" w14:textId="77777777" w:rsidR="008B118B" w:rsidRDefault="008B118B" w:rsidP="00A9283E"/>
          <w:p w14:paraId="1B607744" w14:textId="1BBE3DDC" w:rsidR="008B118B" w:rsidRPr="009D0427" w:rsidRDefault="008B118B" w:rsidP="00A9283E"/>
        </w:tc>
        <w:tc>
          <w:tcPr>
            <w:tcW w:w="2919" w:type="dxa"/>
          </w:tcPr>
          <w:p w14:paraId="5ECC33C8" w14:textId="77777777" w:rsidR="008B118B" w:rsidRDefault="008B118B" w:rsidP="00A9283E">
            <w:r>
              <w:t>Målet er ændret undervejs og vi har i stedet gennemført en afdækning af medarbejdernes behov og udfordringer i brugen af Teams. Det har resulteret i en ændring i strukturen af Teams som er under udvikling.</w:t>
            </w:r>
          </w:p>
          <w:p w14:paraId="5AEB75D1" w14:textId="77777777" w:rsidR="008B118B" w:rsidRDefault="008B118B" w:rsidP="00A9283E"/>
          <w:p w14:paraId="1613BDED" w14:textId="77777777" w:rsidR="008B118B" w:rsidRDefault="008B118B" w:rsidP="00A9283E">
            <w:r>
              <w:t>Projektgruppe:</w:t>
            </w:r>
          </w:p>
          <w:p w14:paraId="5B820AC1" w14:textId="6AEF40A5" w:rsidR="008B118B" w:rsidRPr="006C381A" w:rsidRDefault="008B118B" w:rsidP="008B118B">
            <w:r>
              <w:t>Digital skole udvalg</w:t>
            </w:r>
          </w:p>
        </w:tc>
      </w:tr>
      <w:tr w:rsidR="008B118B" w14:paraId="0738FF1A" w14:textId="77777777" w:rsidTr="00A9283E">
        <w:tc>
          <w:tcPr>
            <w:tcW w:w="2261" w:type="dxa"/>
            <w:shd w:val="clear" w:color="auto" w:fill="auto"/>
          </w:tcPr>
          <w:p w14:paraId="016D5B66" w14:textId="77777777" w:rsidR="008B118B" w:rsidRDefault="008B118B" w:rsidP="00A9283E">
            <w:r w:rsidRPr="007E3DF2">
              <w:t xml:space="preserve">Digitalisering i sprogundervisningen </w:t>
            </w:r>
          </w:p>
          <w:p w14:paraId="5B57F93F" w14:textId="77777777" w:rsidR="008B118B" w:rsidRPr="009D0427" w:rsidRDefault="008B118B" w:rsidP="00A9283E"/>
        </w:tc>
        <w:tc>
          <w:tcPr>
            <w:tcW w:w="4448" w:type="dxa"/>
            <w:shd w:val="clear" w:color="auto" w:fill="auto"/>
          </w:tcPr>
          <w:p w14:paraId="5901D1A2" w14:textId="77777777" w:rsidR="008B118B" w:rsidRDefault="008B118B" w:rsidP="00A9283E"/>
          <w:p w14:paraId="35D420CC" w14:textId="77777777" w:rsidR="008B118B" w:rsidRPr="007E3DF2" w:rsidRDefault="008B118B" w:rsidP="00A9283E">
            <w:proofErr w:type="spellStart"/>
            <w:r>
              <w:t>Aventures</w:t>
            </w:r>
            <w:proofErr w:type="spellEnd"/>
            <w:r>
              <w:t xml:space="preserve"> og region midt</w:t>
            </w:r>
          </w:p>
        </w:tc>
        <w:tc>
          <w:tcPr>
            <w:tcW w:w="2919" w:type="dxa"/>
          </w:tcPr>
          <w:p w14:paraId="25FB0FFF" w14:textId="77777777" w:rsidR="008B118B" w:rsidRDefault="008B118B" w:rsidP="00A9283E"/>
          <w:p w14:paraId="2BA173F8" w14:textId="77777777" w:rsidR="008B118B" w:rsidRDefault="008B118B" w:rsidP="00A9283E">
            <w:r>
              <w:t>Ansvarlig chef: BMR</w:t>
            </w:r>
          </w:p>
          <w:p w14:paraId="6BEAABC3" w14:textId="77777777" w:rsidR="008B118B" w:rsidRDefault="008B118B" w:rsidP="00A9283E">
            <w:r>
              <w:t>Projektgruppe: MH og ST</w:t>
            </w:r>
          </w:p>
          <w:p w14:paraId="24CC3A4C" w14:textId="6133E66F" w:rsidR="008B118B" w:rsidRDefault="008B118B" w:rsidP="00A9283E">
            <w:r>
              <w:t>Status: projektet er i gang og afsluttes til efteråret 2021</w:t>
            </w:r>
          </w:p>
          <w:p w14:paraId="49E54329" w14:textId="77777777" w:rsidR="008B118B" w:rsidRDefault="008B118B" w:rsidP="00A9283E"/>
          <w:p w14:paraId="7B4E55A8" w14:textId="77777777" w:rsidR="008B118B" w:rsidRPr="007E3DF2" w:rsidRDefault="008B118B" w:rsidP="00A9283E"/>
        </w:tc>
      </w:tr>
    </w:tbl>
    <w:p w14:paraId="309F3FAB" w14:textId="77777777" w:rsidR="008B118B" w:rsidRDefault="008B118B" w:rsidP="008B118B"/>
    <w:tbl>
      <w:tblPr>
        <w:tblStyle w:val="Tabel-Gitter"/>
        <w:tblW w:w="0" w:type="auto"/>
        <w:tblLook w:val="04A0" w:firstRow="1" w:lastRow="0" w:firstColumn="1" w:lastColumn="0" w:noHBand="0" w:noVBand="1"/>
      </w:tblPr>
      <w:tblGrid>
        <w:gridCol w:w="2427"/>
        <w:gridCol w:w="4139"/>
        <w:gridCol w:w="3062"/>
      </w:tblGrid>
      <w:tr w:rsidR="008B118B" w:rsidRPr="00473108" w14:paraId="6445FDCB" w14:textId="77777777" w:rsidTr="00A9283E">
        <w:tc>
          <w:tcPr>
            <w:tcW w:w="2427" w:type="dxa"/>
            <w:shd w:val="clear" w:color="auto" w:fill="BDD6EE" w:themeFill="accent1" w:themeFillTint="66"/>
          </w:tcPr>
          <w:p w14:paraId="685A57F0" w14:textId="77777777" w:rsidR="008B118B" w:rsidRPr="00473108" w:rsidRDefault="008B118B" w:rsidP="00A9283E">
            <w:pPr>
              <w:rPr>
                <w:b/>
              </w:rPr>
            </w:pPr>
            <w:r w:rsidRPr="00473108">
              <w:rPr>
                <w:b/>
              </w:rPr>
              <w:t>Overskrifter til strategisk fokus på forpligtende fællesskaber</w:t>
            </w:r>
          </w:p>
        </w:tc>
        <w:tc>
          <w:tcPr>
            <w:tcW w:w="4139" w:type="dxa"/>
            <w:shd w:val="clear" w:color="auto" w:fill="BDD6EE" w:themeFill="accent1" w:themeFillTint="66"/>
          </w:tcPr>
          <w:p w14:paraId="6CEC83B4" w14:textId="77777777" w:rsidR="008B118B" w:rsidRPr="00473108" w:rsidRDefault="008B118B" w:rsidP="00A9283E">
            <w:pPr>
              <w:rPr>
                <w:b/>
              </w:rPr>
            </w:pPr>
            <w:r w:rsidRPr="00473108">
              <w:rPr>
                <w:b/>
              </w:rPr>
              <w:t>1.Vejledning i fællesskaber</w:t>
            </w:r>
          </w:p>
          <w:p w14:paraId="48857159" w14:textId="77777777" w:rsidR="008B118B" w:rsidRPr="00473108" w:rsidRDefault="008B118B" w:rsidP="00A9283E">
            <w:pPr>
              <w:rPr>
                <w:b/>
              </w:rPr>
            </w:pPr>
            <w:r w:rsidRPr="00473108">
              <w:rPr>
                <w:b/>
              </w:rPr>
              <w:t xml:space="preserve">2.Professionelle læringsfællesskaber </w:t>
            </w:r>
          </w:p>
          <w:p w14:paraId="425A3EF8" w14:textId="77777777" w:rsidR="008B118B" w:rsidRPr="00473108" w:rsidRDefault="008B118B" w:rsidP="00A9283E">
            <w:pPr>
              <w:rPr>
                <w:b/>
              </w:rPr>
            </w:pPr>
            <w:r w:rsidRPr="00473108">
              <w:rPr>
                <w:b/>
              </w:rPr>
              <w:t xml:space="preserve">3. Administrative </w:t>
            </w:r>
            <w:proofErr w:type="spellStart"/>
            <w:r w:rsidRPr="00473108">
              <w:rPr>
                <w:b/>
              </w:rPr>
              <w:t>erfa</w:t>
            </w:r>
            <w:proofErr w:type="spellEnd"/>
            <w:r w:rsidRPr="00473108">
              <w:rPr>
                <w:b/>
              </w:rPr>
              <w:t xml:space="preserve">-fællesskaber </w:t>
            </w:r>
          </w:p>
        </w:tc>
        <w:tc>
          <w:tcPr>
            <w:tcW w:w="3062" w:type="dxa"/>
            <w:shd w:val="clear" w:color="auto" w:fill="BDD6EE" w:themeFill="accent1" w:themeFillTint="66"/>
          </w:tcPr>
          <w:p w14:paraId="1B2E8F8E" w14:textId="77777777" w:rsidR="008B118B" w:rsidRPr="00473108" w:rsidRDefault="008B118B" w:rsidP="00A9283E">
            <w:pPr>
              <w:rPr>
                <w:b/>
              </w:rPr>
            </w:pPr>
          </w:p>
        </w:tc>
      </w:tr>
      <w:tr w:rsidR="008B118B" w:rsidRPr="00CC22C6" w14:paraId="3DF66610" w14:textId="77777777" w:rsidTr="00A9283E">
        <w:tc>
          <w:tcPr>
            <w:tcW w:w="2427" w:type="dxa"/>
          </w:tcPr>
          <w:p w14:paraId="6C265253" w14:textId="77777777" w:rsidR="008B118B" w:rsidRPr="009D0427" w:rsidRDefault="008B118B" w:rsidP="00A9283E">
            <w:r w:rsidRPr="009D0427">
              <w:t>Vejledning i fællesskaber</w:t>
            </w:r>
          </w:p>
        </w:tc>
        <w:tc>
          <w:tcPr>
            <w:tcW w:w="4139" w:type="dxa"/>
          </w:tcPr>
          <w:p w14:paraId="1531247B" w14:textId="77777777" w:rsidR="008B118B" w:rsidRPr="009D0427" w:rsidRDefault="008B118B" w:rsidP="00A9283E">
            <w:r w:rsidRPr="009D0427">
              <w:t>Udvikling af faglige samarbejder i studievejledningerne</w:t>
            </w:r>
          </w:p>
        </w:tc>
        <w:tc>
          <w:tcPr>
            <w:tcW w:w="3062" w:type="dxa"/>
          </w:tcPr>
          <w:p w14:paraId="19512C92" w14:textId="77777777" w:rsidR="008B118B" w:rsidRDefault="008B118B" w:rsidP="00A9283E">
            <w:r>
              <w:t>Vejledningen er under forandring og der arbejdes på en vejledning der arbejder på tværs af uddannelser. Der er ændret i ansvarsstrukturen fra 1. august med nyansættelser og ændringer i opgavefordelingen i vejledningen.</w:t>
            </w:r>
          </w:p>
          <w:p w14:paraId="5A27A51E" w14:textId="77777777" w:rsidR="008B118B" w:rsidRPr="009D0427" w:rsidRDefault="008B118B" w:rsidP="00A9283E">
            <w:r>
              <w:t>Der har været afholdt et fælles vejledermøde på tværs af skolerne i det administrative fællesskab.</w:t>
            </w:r>
          </w:p>
        </w:tc>
      </w:tr>
      <w:tr w:rsidR="008B118B" w:rsidRPr="00CC22C6" w14:paraId="56D14BBB" w14:textId="77777777" w:rsidTr="00A9283E">
        <w:tc>
          <w:tcPr>
            <w:tcW w:w="2427" w:type="dxa"/>
          </w:tcPr>
          <w:p w14:paraId="30B63873" w14:textId="77777777" w:rsidR="008B118B" w:rsidRPr="009D0427" w:rsidRDefault="008B118B" w:rsidP="00A9283E">
            <w:r w:rsidRPr="009D0427">
              <w:t>Professionelle læringsfællesskaber</w:t>
            </w:r>
          </w:p>
        </w:tc>
        <w:tc>
          <w:tcPr>
            <w:tcW w:w="4139" w:type="dxa"/>
          </w:tcPr>
          <w:p w14:paraId="59A055F0" w14:textId="77777777" w:rsidR="008B118B" w:rsidRPr="009D0427" w:rsidRDefault="008B118B" w:rsidP="00A9283E">
            <w:r w:rsidRPr="009D0427">
              <w:t>Videreudvikling af PLF på det pædagogiske område</w:t>
            </w:r>
          </w:p>
        </w:tc>
        <w:tc>
          <w:tcPr>
            <w:tcW w:w="3062" w:type="dxa"/>
          </w:tcPr>
          <w:p w14:paraId="770DC0EF" w14:textId="77777777" w:rsidR="008B118B" w:rsidRDefault="008B118B" w:rsidP="00A9283E">
            <w:r>
              <w:t xml:space="preserve">Der har været arbejdet med en justeret plan for PLF i skoleåret, da vi ikke har haft mulighed for supervision som planlagt. </w:t>
            </w:r>
          </w:p>
          <w:p w14:paraId="65AF8E7A" w14:textId="77777777" w:rsidR="008B118B" w:rsidRDefault="008B118B" w:rsidP="00A9283E">
            <w:r>
              <w:t>Der har i stedet været personalemøder på Teams med temaer omkring PLF og erfaringsudveksling organiseret af PU.</w:t>
            </w:r>
          </w:p>
          <w:p w14:paraId="1AF9CFB0" w14:textId="77777777" w:rsidR="008B118B" w:rsidRDefault="008B118B" w:rsidP="00A9283E">
            <w:r>
              <w:t>Ledelsen har været på seminar med fokus på Den gode Ledelse på Randers HF og VUC samt et arbejde med lederprofiler og samarbejdsflader imellem ledelsesprofilernes styrker og udfordringer.</w:t>
            </w:r>
          </w:p>
          <w:p w14:paraId="7CA165F4" w14:textId="77777777" w:rsidR="008B118B" w:rsidRPr="009D0427" w:rsidRDefault="008B118B" w:rsidP="00A9283E">
            <w:r>
              <w:t>Samtidig har ledelsen arbejdet med evaluering af Coronaerfaringer og lavet plan for, hvad der skal trækkes med videre ind i fremtiden fra 2020-21.</w:t>
            </w:r>
          </w:p>
        </w:tc>
      </w:tr>
      <w:tr w:rsidR="008B118B" w:rsidRPr="00CC22C6" w14:paraId="0E17041E" w14:textId="77777777" w:rsidTr="00A9283E">
        <w:tc>
          <w:tcPr>
            <w:tcW w:w="2427" w:type="dxa"/>
          </w:tcPr>
          <w:p w14:paraId="36533C25" w14:textId="77777777" w:rsidR="008B118B" w:rsidRPr="009D0427" w:rsidRDefault="008B118B" w:rsidP="00A9283E">
            <w:proofErr w:type="spellStart"/>
            <w:r w:rsidRPr="009D0427">
              <w:t>Afirm</w:t>
            </w:r>
            <w:proofErr w:type="spellEnd"/>
            <w:r w:rsidRPr="009D0427">
              <w:t xml:space="preserve"> – det administrative fællesskab </w:t>
            </w:r>
          </w:p>
        </w:tc>
        <w:tc>
          <w:tcPr>
            <w:tcW w:w="4139" w:type="dxa"/>
          </w:tcPr>
          <w:p w14:paraId="323730E8" w14:textId="77777777" w:rsidR="008B118B" w:rsidRPr="009D0427" w:rsidRDefault="008B118B" w:rsidP="00A9283E">
            <w:proofErr w:type="spellStart"/>
            <w:r w:rsidRPr="009D0427">
              <w:t>Erfa</w:t>
            </w:r>
            <w:proofErr w:type="spellEnd"/>
            <w:r w:rsidRPr="009D0427">
              <w:t xml:space="preserve"> udveksling</w:t>
            </w:r>
          </w:p>
          <w:p w14:paraId="0A5C097A" w14:textId="77777777" w:rsidR="008B118B" w:rsidRPr="009D0427" w:rsidRDefault="008B118B" w:rsidP="00A9283E">
            <w:r w:rsidRPr="009D0427">
              <w:t>videndeling</w:t>
            </w:r>
          </w:p>
          <w:p w14:paraId="07E454F5" w14:textId="77777777" w:rsidR="008B118B" w:rsidRPr="009D0427" w:rsidRDefault="008B118B" w:rsidP="00A9283E">
            <w:proofErr w:type="spellStart"/>
            <w:r w:rsidRPr="009D0427">
              <w:t>Benchmark</w:t>
            </w:r>
            <w:proofErr w:type="spellEnd"/>
            <w:r w:rsidRPr="009D0427">
              <w:t xml:space="preserve"> med eksterne og interne resultater</w:t>
            </w:r>
          </w:p>
          <w:p w14:paraId="5D9BE0FE" w14:textId="77777777" w:rsidR="008B118B" w:rsidRPr="009D0427" w:rsidRDefault="008B118B" w:rsidP="00A9283E">
            <w:r w:rsidRPr="009D0427">
              <w:t>Kompetenceudvikling af ledelser på tværs af skoler</w:t>
            </w:r>
          </w:p>
        </w:tc>
        <w:tc>
          <w:tcPr>
            <w:tcW w:w="3062" w:type="dxa"/>
          </w:tcPr>
          <w:p w14:paraId="40134DA2" w14:textId="77777777" w:rsidR="008B118B" w:rsidRDefault="008B118B" w:rsidP="00A9283E">
            <w:r>
              <w:t>Status:</w:t>
            </w:r>
          </w:p>
          <w:p w14:paraId="3F962621" w14:textId="77777777" w:rsidR="008B118B" w:rsidRDefault="008B118B" w:rsidP="00A9283E">
            <w:r>
              <w:t xml:space="preserve">Der er samlet </w:t>
            </w:r>
            <w:proofErr w:type="spellStart"/>
            <w:r>
              <w:t>best</w:t>
            </w:r>
            <w:proofErr w:type="spellEnd"/>
            <w:r>
              <w:t xml:space="preserve"> </w:t>
            </w:r>
            <w:proofErr w:type="spellStart"/>
            <w:r>
              <w:t>practise</w:t>
            </w:r>
            <w:proofErr w:type="spellEnd"/>
            <w:r>
              <w:t xml:space="preserve"> fra alle tre skoler og skabt SLA/procedurebeskrivelser på alle samarbejdsområder.</w:t>
            </w:r>
          </w:p>
          <w:p w14:paraId="7E419780" w14:textId="77777777" w:rsidR="008B118B" w:rsidRDefault="008B118B" w:rsidP="00A9283E"/>
          <w:p w14:paraId="355E0FB3" w14:textId="77777777" w:rsidR="008B118B" w:rsidRDefault="008B118B" w:rsidP="00A9283E">
            <w:r>
              <w:t xml:space="preserve">Der er arbejdet med kompetenceudvikling af </w:t>
            </w:r>
            <w:r>
              <w:lastRenderedPageBreak/>
              <w:t>cheferne igennem oplæringsdage for budgetansvarlige for at sikre bedre styring af afdelingsbudgetter.</w:t>
            </w:r>
          </w:p>
          <w:p w14:paraId="748D05CA" w14:textId="77777777" w:rsidR="008B118B" w:rsidRDefault="008B118B" w:rsidP="00A9283E"/>
          <w:p w14:paraId="61240653" w14:textId="77777777" w:rsidR="008B118B" w:rsidRDefault="008B118B" w:rsidP="00A9283E">
            <w:r>
              <w:t xml:space="preserve">Der er afholdt et fælles seminar for ledelserne på alle tre skoler med det formål at evaluere på det første år med </w:t>
            </w:r>
            <w:proofErr w:type="spellStart"/>
            <w:r>
              <w:t>Afirm</w:t>
            </w:r>
            <w:proofErr w:type="spellEnd"/>
            <w:r>
              <w:t xml:space="preserve"> og at lave målsætninger for arbejdet i næste skoleår. Forud for seminaret blev der lavet interviews og spørgeskemaer til både cheferne på alle tre skoler og til de administrative medarbejdere. Svarene skabte ramme for arbejdet på evalueringsseminaret.</w:t>
            </w:r>
          </w:p>
          <w:p w14:paraId="3E138661" w14:textId="77777777" w:rsidR="008B118B" w:rsidRPr="009D0427" w:rsidRDefault="008B118B" w:rsidP="00A9283E"/>
        </w:tc>
      </w:tr>
    </w:tbl>
    <w:p w14:paraId="2405B450" w14:textId="77777777" w:rsidR="008B118B" w:rsidRDefault="008B118B" w:rsidP="008B118B"/>
    <w:p w14:paraId="09E32A7F" w14:textId="77777777" w:rsidR="008B118B" w:rsidRDefault="008B118B" w:rsidP="008B118B"/>
    <w:p w14:paraId="001A4101" w14:textId="5E8CC0FE" w:rsidR="008B118B" w:rsidRDefault="008B118B" w:rsidP="008B118B">
      <w:r>
        <w:t>På vegne af ledelsen og bestyrelsen</w:t>
      </w:r>
    </w:p>
    <w:p w14:paraId="58D4C9A8" w14:textId="78C864E5" w:rsidR="008B118B" w:rsidRDefault="008B118B" w:rsidP="008B118B">
      <w:r>
        <w:t>Lena S. Lindblad</w:t>
      </w:r>
    </w:p>
    <w:p w14:paraId="3AD39D01" w14:textId="47CDE784" w:rsidR="008B118B" w:rsidRDefault="008B118B" w:rsidP="008B118B">
      <w:r>
        <w:t>Rektor</w:t>
      </w:r>
    </w:p>
    <w:p w14:paraId="5E3B2482" w14:textId="77777777" w:rsidR="008B118B" w:rsidRDefault="008B118B" w:rsidP="008B118B"/>
    <w:p w14:paraId="3D2ED2DB" w14:textId="77777777" w:rsidR="008B118B" w:rsidRDefault="008B118B" w:rsidP="00F32B7E"/>
    <w:sectPr w:rsidR="008B118B" w:rsidSect="003910A5">
      <w:headerReference w:type="even" r:id="rId11"/>
      <w:headerReference w:type="default" r:id="rId12"/>
      <w:footerReference w:type="even" r:id="rId13"/>
      <w:footerReference w:type="default" r:id="rId14"/>
      <w:headerReference w:type="first" r:id="rId15"/>
      <w:footerReference w:type="first" r:id="rId16"/>
      <w:pgSz w:w="11906" w:h="16838"/>
      <w:pgMar w:top="1701" w:right="1134" w:bottom="1701" w:left="1134" w:header="153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5F973" w14:textId="77777777" w:rsidR="0095489B" w:rsidRDefault="0095489B" w:rsidP="00EC6BCC">
      <w:pPr>
        <w:spacing w:after="0" w:line="240" w:lineRule="auto"/>
      </w:pPr>
      <w:r>
        <w:separator/>
      </w:r>
    </w:p>
  </w:endnote>
  <w:endnote w:type="continuationSeparator" w:id="0">
    <w:p w14:paraId="5BBD0BDC" w14:textId="77777777" w:rsidR="0095489B" w:rsidRDefault="0095489B" w:rsidP="00EC6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riBook">
    <w:altName w:val="Calibri"/>
    <w:panose1 w:val="00000000000000000000"/>
    <w:charset w:val="00"/>
    <w:family w:val="swiss"/>
    <w:notTrueType/>
    <w:pitch w:val="default"/>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o Light">
    <w:panose1 w:val="020F0302020204030203"/>
    <w:charset w:val="00"/>
    <w:family w:val="swiss"/>
    <w:pitch w:val="variable"/>
    <w:sig w:usb0="E10002FF" w:usb1="5000ECFF" w:usb2="00000021" w:usb3="00000000" w:csb0="0000019F" w:csb1="00000000"/>
  </w:font>
  <w:font w:name="Mari Book">
    <w:altName w:val="Calibri"/>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79A4" w14:textId="77777777" w:rsidR="004F51EF" w:rsidRDefault="004F51E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AE05D" w14:textId="77777777" w:rsidR="004F51EF" w:rsidRDefault="004F51E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29F65" w14:textId="77777777" w:rsidR="004F51EF" w:rsidRDefault="004F51E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CC6E2B" w14:textId="77777777" w:rsidR="0095489B" w:rsidRDefault="0095489B" w:rsidP="00EC6BCC">
      <w:pPr>
        <w:spacing w:after="0" w:line="240" w:lineRule="auto"/>
      </w:pPr>
      <w:r>
        <w:separator/>
      </w:r>
    </w:p>
  </w:footnote>
  <w:footnote w:type="continuationSeparator" w:id="0">
    <w:p w14:paraId="74E7AC7B" w14:textId="77777777" w:rsidR="0095489B" w:rsidRDefault="0095489B" w:rsidP="00EC6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E1E5D" w14:textId="77777777" w:rsidR="00EC6BCC" w:rsidRDefault="0089117E">
    <w:pPr>
      <w:pStyle w:val="Sidehoved"/>
    </w:pPr>
    <w:r>
      <w:rPr>
        <w:noProof/>
        <w:lang w:eastAsia="da-DK"/>
      </w:rPr>
      <w:pict w14:anchorId="7E8FE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956469" o:spid="_x0000_s2053" type="#_x0000_t75" style="position:absolute;margin-left:0;margin-top:0;width:595.3pt;height:841.9pt;z-index:-251657216;mso-position-horizontal:center;mso-position-horizontal-relative:margin;mso-position-vertical:center;mso-position-vertical-relative:margin" o:allowincell="f">
          <v:imagedata r:id="rId1" o:title="A4_Brevpapir_600dp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BAF9B" w14:textId="21065C6E" w:rsidR="00EC6BCC" w:rsidRDefault="0089117E">
    <w:pPr>
      <w:pStyle w:val="Sidehoved"/>
    </w:pPr>
    <w:r>
      <w:rPr>
        <w:noProof/>
      </w:rPr>
      <w:pict w14:anchorId="04D96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484439" o:spid="_x0000_s2057" type="#_x0000_t75" style="position:absolute;margin-left:-56.8pt;margin-top:-92.05pt;width:595.3pt;height:841.9pt;z-index:-251656192;mso-position-horizontal-relative:margin;mso-position-vertical-relative:margin" o:allowincell="f">
          <v:imagedata r:id="rId1" o:title="A4_Brevpapir2_600dp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FEF72" w14:textId="77777777" w:rsidR="00EC6BCC" w:rsidRDefault="0089117E">
    <w:pPr>
      <w:pStyle w:val="Sidehoved"/>
    </w:pPr>
    <w:r>
      <w:rPr>
        <w:noProof/>
        <w:lang w:eastAsia="da-DK"/>
      </w:rPr>
      <w:pict w14:anchorId="30D73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956468" o:spid="_x0000_s2052" type="#_x0000_t75" style="position:absolute;margin-left:0;margin-top:0;width:595.3pt;height:841.9pt;z-index:-251658240;mso-position-horizontal:center;mso-position-horizontal-relative:margin;mso-position-vertical:center;mso-position-vertical-relative:margin" o:allowincell="f">
          <v:imagedata r:id="rId1" o:title="A4_Brevpapir_600dp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62E1"/>
    <w:multiLevelType w:val="hybridMultilevel"/>
    <w:tmpl w:val="481CC418"/>
    <w:lvl w:ilvl="0" w:tplc="59AEE038">
      <w:start w:val="3"/>
      <w:numFmt w:val="bullet"/>
      <w:lvlText w:val="-"/>
      <w:lvlJc w:val="left"/>
      <w:pPr>
        <w:ind w:left="720" w:hanging="360"/>
      </w:pPr>
      <w:rPr>
        <w:rFonts w:ascii="MariBook" w:eastAsiaTheme="minorHAnsi" w:hAnsi="MariBook" w:cs="MariBook"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357425F"/>
    <w:multiLevelType w:val="multilevel"/>
    <w:tmpl w:val="D734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A00B20"/>
    <w:multiLevelType w:val="hybridMultilevel"/>
    <w:tmpl w:val="0A3AB0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CFB33EC"/>
    <w:multiLevelType w:val="hybridMultilevel"/>
    <w:tmpl w:val="29FAD5CC"/>
    <w:lvl w:ilvl="0" w:tplc="C9CC3A5C">
      <w:start w:val="1"/>
      <w:numFmt w:val="bullet"/>
      <w:lvlText w:val="-"/>
      <w:lvlJc w:val="left"/>
      <w:pPr>
        <w:ind w:left="720" w:hanging="360"/>
      </w:pPr>
      <w:rPr>
        <w:rFonts w:ascii="Calibri Light" w:eastAsiaTheme="majorEastAsia" w:hAnsi="Calibri Light"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0F839DD"/>
    <w:multiLevelType w:val="hybridMultilevel"/>
    <w:tmpl w:val="F37EE7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3CB7684"/>
    <w:multiLevelType w:val="hybridMultilevel"/>
    <w:tmpl w:val="639A88A8"/>
    <w:lvl w:ilvl="0" w:tplc="BAA4BEC6">
      <w:start w:val="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6B423D4"/>
    <w:multiLevelType w:val="hybridMultilevel"/>
    <w:tmpl w:val="F21009B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194346A7"/>
    <w:multiLevelType w:val="hybridMultilevel"/>
    <w:tmpl w:val="4B22EBDA"/>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8" w15:restartNumberingAfterBreak="0">
    <w:nsid w:val="204A7C36"/>
    <w:multiLevelType w:val="hybridMultilevel"/>
    <w:tmpl w:val="F6C0DB0E"/>
    <w:lvl w:ilvl="0" w:tplc="59AEE038">
      <w:start w:val="3"/>
      <w:numFmt w:val="bullet"/>
      <w:lvlText w:val="-"/>
      <w:lvlJc w:val="left"/>
      <w:pPr>
        <w:ind w:left="720" w:hanging="360"/>
      </w:pPr>
      <w:rPr>
        <w:rFonts w:ascii="MariBook" w:eastAsiaTheme="minorHAnsi" w:hAnsi="MariBook" w:cs="MariBook"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19C20E3"/>
    <w:multiLevelType w:val="hybridMultilevel"/>
    <w:tmpl w:val="C99A92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226F3DC5"/>
    <w:multiLevelType w:val="hybridMultilevel"/>
    <w:tmpl w:val="D550EFB6"/>
    <w:lvl w:ilvl="0" w:tplc="59AEE038">
      <w:start w:val="3"/>
      <w:numFmt w:val="bullet"/>
      <w:lvlText w:val="-"/>
      <w:lvlJc w:val="left"/>
      <w:pPr>
        <w:ind w:left="720" w:hanging="360"/>
      </w:pPr>
      <w:rPr>
        <w:rFonts w:ascii="MariBook" w:eastAsiaTheme="minorHAnsi" w:hAnsi="MariBook" w:cs="MariBook"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7936115"/>
    <w:multiLevelType w:val="hybridMultilevel"/>
    <w:tmpl w:val="53B256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BE12008"/>
    <w:multiLevelType w:val="hybridMultilevel"/>
    <w:tmpl w:val="F47244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FAE5FF5"/>
    <w:multiLevelType w:val="hybridMultilevel"/>
    <w:tmpl w:val="D6A295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A6D184E"/>
    <w:multiLevelType w:val="hybridMultilevel"/>
    <w:tmpl w:val="28AA69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D413A18"/>
    <w:multiLevelType w:val="hybridMultilevel"/>
    <w:tmpl w:val="83C22532"/>
    <w:lvl w:ilvl="0" w:tplc="C9CC3A5C">
      <w:start w:val="1"/>
      <w:numFmt w:val="bullet"/>
      <w:lvlText w:val="-"/>
      <w:lvlJc w:val="left"/>
      <w:pPr>
        <w:ind w:left="720" w:hanging="360"/>
      </w:pPr>
      <w:rPr>
        <w:rFonts w:ascii="Calibri Light" w:eastAsiaTheme="majorEastAsia" w:hAnsi="Calibri Light"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136088E"/>
    <w:multiLevelType w:val="hybridMultilevel"/>
    <w:tmpl w:val="D5B63C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2394233"/>
    <w:multiLevelType w:val="hybridMultilevel"/>
    <w:tmpl w:val="E646C4C4"/>
    <w:lvl w:ilvl="0" w:tplc="3B661D9A">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2EC227F"/>
    <w:multiLevelType w:val="hybridMultilevel"/>
    <w:tmpl w:val="E12839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2FD3600"/>
    <w:multiLevelType w:val="hybridMultilevel"/>
    <w:tmpl w:val="3CBC537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4B46332"/>
    <w:multiLevelType w:val="hybridMultilevel"/>
    <w:tmpl w:val="D786DA0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7CE6C37"/>
    <w:multiLevelType w:val="hybridMultilevel"/>
    <w:tmpl w:val="6FD0127A"/>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22" w15:restartNumberingAfterBreak="0">
    <w:nsid w:val="47FE11A0"/>
    <w:multiLevelType w:val="hybridMultilevel"/>
    <w:tmpl w:val="3E02667A"/>
    <w:lvl w:ilvl="0" w:tplc="1B5E6814">
      <w:start w:val="1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E6A053B"/>
    <w:multiLevelType w:val="hybridMultilevel"/>
    <w:tmpl w:val="92009EB4"/>
    <w:lvl w:ilvl="0" w:tplc="C9CC3A5C">
      <w:start w:val="1"/>
      <w:numFmt w:val="bullet"/>
      <w:lvlText w:val="-"/>
      <w:lvlJc w:val="left"/>
      <w:pPr>
        <w:ind w:left="720" w:hanging="360"/>
      </w:pPr>
      <w:rPr>
        <w:rFonts w:ascii="Calibri Light" w:eastAsiaTheme="majorEastAsia" w:hAnsi="Calibri Light"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34714D7"/>
    <w:multiLevelType w:val="hybridMultilevel"/>
    <w:tmpl w:val="E0A6F098"/>
    <w:lvl w:ilvl="0" w:tplc="596AC130">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6C6421E"/>
    <w:multiLevelType w:val="hybridMultilevel"/>
    <w:tmpl w:val="99C0E2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4FF5A8C"/>
    <w:multiLevelType w:val="hybridMultilevel"/>
    <w:tmpl w:val="F1F625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55D5D2A"/>
    <w:multiLevelType w:val="multilevel"/>
    <w:tmpl w:val="BA1C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5978A8"/>
    <w:multiLevelType w:val="hybridMultilevel"/>
    <w:tmpl w:val="444470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9"/>
  </w:num>
  <w:num w:numId="4">
    <w:abstractNumId w:val="11"/>
  </w:num>
  <w:num w:numId="5">
    <w:abstractNumId w:val="20"/>
  </w:num>
  <w:num w:numId="6">
    <w:abstractNumId w:val="18"/>
  </w:num>
  <w:num w:numId="7">
    <w:abstractNumId w:val="4"/>
  </w:num>
  <w:num w:numId="8">
    <w:abstractNumId w:val="6"/>
  </w:num>
  <w:num w:numId="9">
    <w:abstractNumId w:val="0"/>
  </w:num>
  <w:num w:numId="10">
    <w:abstractNumId w:val="10"/>
  </w:num>
  <w:num w:numId="11">
    <w:abstractNumId w:val="8"/>
  </w:num>
  <w:num w:numId="12">
    <w:abstractNumId w:val="15"/>
  </w:num>
  <w:num w:numId="13">
    <w:abstractNumId w:val="3"/>
  </w:num>
  <w:num w:numId="14">
    <w:abstractNumId w:val="2"/>
  </w:num>
  <w:num w:numId="15">
    <w:abstractNumId w:val="23"/>
  </w:num>
  <w:num w:numId="16">
    <w:abstractNumId w:val="7"/>
  </w:num>
  <w:num w:numId="17">
    <w:abstractNumId w:val="12"/>
  </w:num>
  <w:num w:numId="18">
    <w:abstractNumId w:val="26"/>
  </w:num>
  <w:num w:numId="19">
    <w:abstractNumId w:val="21"/>
  </w:num>
  <w:num w:numId="20">
    <w:abstractNumId w:val="5"/>
  </w:num>
  <w:num w:numId="21">
    <w:abstractNumId w:val="22"/>
  </w:num>
  <w:num w:numId="22">
    <w:abstractNumId w:val="14"/>
  </w:num>
  <w:num w:numId="23">
    <w:abstractNumId w:val="24"/>
  </w:num>
  <w:num w:numId="24">
    <w:abstractNumId w:val="1"/>
  </w:num>
  <w:num w:numId="25">
    <w:abstractNumId w:val="27"/>
  </w:num>
  <w:num w:numId="26">
    <w:abstractNumId w:val="13"/>
  </w:num>
  <w:num w:numId="27">
    <w:abstractNumId w:val="17"/>
  </w:num>
  <w:num w:numId="28">
    <w:abstractNumId w:val="19"/>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B24"/>
    <w:rsid w:val="000415CB"/>
    <w:rsid w:val="00100AF9"/>
    <w:rsid w:val="00133456"/>
    <w:rsid w:val="00140440"/>
    <w:rsid w:val="0019232D"/>
    <w:rsid w:val="00197613"/>
    <w:rsid w:val="00226810"/>
    <w:rsid w:val="002502EA"/>
    <w:rsid w:val="002A70DF"/>
    <w:rsid w:val="002E3387"/>
    <w:rsid w:val="003567A1"/>
    <w:rsid w:val="00360629"/>
    <w:rsid w:val="00377A3B"/>
    <w:rsid w:val="003910A5"/>
    <w:rsid w:val="003A13DC"/>
    <w:rsid w:val="003B4BAD"/>
    <w:rsid w:val="004062AC"/>
    <w:rsid w:val="004112BC"/>
    <w:rsid w:val="00460F29"/>
    <w:rsid w:val="00486F38"/>
    <w:rsid w:val="004B282C"/>
    <w:rsid w:val="004F51EF"/>
    <w:rsid w:val="004F65F3"/>
    <w:rsid w:val="00532FB3"/>
    <w:rsid w:val="00590049"/>
    <w:rsid w:val="005D3837"/>
    <w:rsid w:val="0062518E"/>
    <w:rsid w:val="00746C37"/>
    <w:rsid w:val="0089117E"/>
    <w:rsid w:val="008B118B"/>
    <w:rsid w:val="008F5A5B"/>
    <w:rsid w:val="009121E8"/>
    <w:rsid w:val="0091436B"/>
    <w:rsid w:val="00925861"/>
    <w:rsid w:val="0095489B"/>
    <w:rsid w:val="009742A1"/>
    <w:rsid w:val="00980FC0"/>
    <w:rsid w:val="00987BF0"/>
    <w:rsid w:val="009E3B24"/>
    <w:rsid w:val="00A05CEC"/>
    <w:rsid w:val="00A5266C"/>
    <w:rsid w:val="00A93FA0"/>
    <w:rsid w:val="00AA36DA"/>
    <w:rsid w:val="00AC4FF8"/>
    <w:rsid w:val="00AF4E95"/>
    <w:rsid w:val="00B06636"/>
    <w:rsid w:val="00B077E0"/>
    <w:rsid w:val="00BC7F1E"/>
    <w:rsid w:val="00C705BD"/>
    <w:rsid w:val="00C80628"/>
    <w:rsid w:val="00CC32E5"/>
    <w:rsid w:val="00CF74DF"/>
    <w:rsid w:val="00DB05C9"/>
    <w:rsid w:val="00E705BD"/>
    <w:rsid w:val="00EC6BCC"/>
    <w:rsid w:val="00ED76FA"/>
    <w:rsid w:val="00F32B7E"/>
    <w:rsid w:val="00F55D52"/>
    <w:rsid w:val="00F740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1B5C756"/>
  <w15:chartTrackingRefBased/>
  <w15:docId w15:val="{A866C6FD-1881-4CE1-A9E2-19F5ADFB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8"/>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5A5B"/>
  </w:style>
  <w:style w:type="paragraph" w:styleId="Overskrift1">
    <w:name w:val="heading 1"/>
    <w:basedOn w:val="Normal"/>
    <w:next w:val="Normal"/>
    <w:link w:val="Overskrift1Tegn"/>
    <w:uiPriority w:val="8"/>
    <w:unhideWhenUsed/>
    <w:rsid w:val="003910A5"/>
    <w:pPr>
      <w:spacing w:after="360" w:line="240" w:lineRule="auto"/>
      <w:contextualSpacing/>
      <w:outlineLvl w:val="0"/>
    </w:pPr>
    <w:rPr>
      <w:rFonts w:asciiTheme="majorHAnsi" w:eastAsiaTheme="majorEastAsia" w:hAnsiTheme="majorHAnsi" w:cstheme="majorBidi"/>
      <w:caps/>
      <w:color w:val="2E74B5" w:themeColor="accent1" w:themeShade="BF"/>
    </w:rPr>
  </w:style>
  <w:style w:type="paragraph" w:styleId="Overskrift2">
    <w:name w:val="heading 2"/>
    <w:basedOn w:val="Normal"/>
    <w:next w:val="Normal"/>
    <w:link w:val="Overskrift2Tegn"/>
    <w:uiPriority w:val="9"/>
    <w:unhideWhenUsed/>
    <w:rsid w:val="003910A5"/>
    <w:pPr>
      <w:keepNext/>
      <w:keepLines/>
      <w:spacing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F74081"/>
    <w:pPr>
      <w:keepNext/>
      <w:keepLines/>
      <w:spacing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C6BC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C6BCC"/>
  </w:style>
  <w:style w:type="paragraph" w:styleId="Sidefod">
    <w:name w:val="footer"/>
    <w:basedOn w:val="Normal"/>
    <w:link w:val="SidefodTegn"/>
    <w:uiPriority w:val="99"/>
    <w:unhideWhenUsed/>
    <w:rsid w:val="00EC6BC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C6BCC"/>
  </w:style>
  <w:style w:type="character" w:customStyle="1" w:styleId="Overskrift1Tegn">
    <w:name w:val="Overskrift 1 Tegn"/>
    <w:basedOn w:val="Standardskrifttypeiafsnit"/>
    <w:link w:val="Overskrift1"/>
    <w:uiPriority w:val="8"/>
    <w:rsid w:val="003910A5"/>
    <w:rPr>
      <w:rFonts w:asciiTheme="majorHAnsi" w:eastAsiaTheme="majorEastAsia" w:hAnsiTheme="majorHAnsi" w:cstheme="majorBidi"/>
      <w:caps/>
      <w:color w:val="2E74B5" w:themeColor="accent1" w:themeShade="BF"/>
      <w:kern w:val="20"/>
      <w:sz w:val="20"/>
      <w:szCs w:val="20"/>
      <w:lang w:eastAsia="ja-JP"/>
    </w:rPr>
  </w:style>
  <w:style w:type="paragraph" w:customStyle="1" w:styleId="Modtager">
    <w:name w:val="Modtager"/>
    <w:basedOn w:val="Overskrift2"/>
    <w:uiPriority w:val="3"/>
    <w:rsid w:val="003910A5"/>
    <w:pPr>
      <w:spacing w:before="1200"/>
    </w:pPr>
    <w:rPr>
      <w:color w:val="000000" w:themeColor="text1"/>
    </w:rPr>
  </w:style>
  <w:style w:type="paragraph" w:styleId="Starthilsen">
    <w:name w:val="Salutation"/>
    <w:basedOn w:val="Normal"/>
    <w:link w:val="StarthilsenTegn"/>
    <w:uiPriority w:val="4"/>
    <w:unhideWhenUsed/>
    <w:rsid w:val="00CF74DF"/>
    <w:pPr>
      <w:spacing w:before="720"/>
    </w:pPr>
    <w:rPr>
      <w:rFonts w:ascii="Lato" w:hAnsi="Lato"/>
      <w:b/>
    </w:rPr>
  </w:style>
  <w:style w:type="character" w:customStyle="1" w:styleId="StarthilsenTegn">
    <w:name w:val="Starthilsen Tegn"/>
    <w:basedOn w:val="Standardskrifttypeiafsnit"/>
    <w:link w:val="Starthilsen"/>
    <w:uiPriority w:val="4"/>
    <w:rsid w:val="00CF74DF"/>
    <w:rPr>
      <w:rFonts w:ascii="Lato" w:hAnsi="Lato"/>
      <w:b/>
      <w:color w:val="000000" w:themeColor="text1"/>
      <w:kern w:val="20"/>
      <w:sz w:val="18"/>
      <w:szCs w:val="20"/>
      <w:lang w:eastAsia="ja-JP"/>
    </w:rPr>
  </w:style>
  <w:style w:type="paragraph" w:styleId="Sluthilsen">
    <w:name w:val="Closing"/>
    <w:basedOn w:val="Normal"/>
    <w:next w:val="Underskrift"/>
    <w:link w:val="SluthilsenTegn"/>
    <w:uiPriority w:val="6"/>
    <w:unhideWhenUsed/>
    <w:rsid w:val="003910A5"/>
    <w:pPr>
      <w:spacing w:before="480" w:after="960" w:line="240" w:lineRule="auto"/>
    </w:pPr>
  </w:style>
  <w:style w:type="character" w:customStyle="1" w:styleId="SluthilsenTegn">
    <w:name w:val="Sluthilsen Tegn"/>
    <w:basedOn w:val="Standardskrifttypeiafsnit"/>
    <w:link w:val="Sluthilsen"/>
    <w:uiPriority w:val="6"/>
    <w:rsid w:val="003910A5"/>
    <w:rPr>
      <w:color w:val="595959" w:themeColor="text1" w:themeTint="A6"/>
      <w:kern w:val="20"/>
      <w:sz w:val="20"/>
      <w:szCs w:val="20"/>
      <w:lang w:eastAsia="ja-JP"/>
    </w:rPr>
  </w:style>
  <w:style w:type="paragraph" w:styleId="Underskrift">
    <w:name w:val="Signature"/>
    <w:basedOn w:val="Normal"/>
    <w:link w:val="UnderskriftTegn"/>
    <w:uiPriority w:val="7"/>
    <w:unhideWhenUsed/>
    <w:rsid w:val="003910A5"/>
    <w:rPr>
      <w:b/>
      <w:bCs/>
    </w:rPr>
  </w:style>
  <w:style w:type="character" w:customStyle="1" w:styleId="UnderskriftTegn">
    <w:name w:val="Underskrift Tegn"/>
    <w:basedOn w:val="Standardskrifttypeiafsnit"/>
    <w:link w:val="Underskrift"/>
    <w:uiPriority w:val="7"/>
    <w:rsid w:val="003910A5"/>
    <w:rPr>
      <w:b/>
      <w:bCs/>
      <w:color w:val="595959" w:themeColor="text1" w:themeTint="A6"/>
      <w:kern w:val="20"/>
      <w:sz w:val="20"/>
      <w:szCs w:val="20"/>
      <w:lang w:eastAsia="ja-JP"/>
    </w:rPr>
  </w:style>
  <w:style w:type="character" w:styleId="Strk">
    <w:name w:val="Strong"/>
    <w:basedOn w:val="Standardskrifttypeiafsnit"/>
    <w:uiPriority w:val="1"/>
    <w:rsid w:val="003910A5"/>
    <w:rPr>
      <w:b/>
      <w:bCs/>
    </w:rPr>
  </w:style>
  <w:style w:type="paragraph" w:customStyle="1" w:styleId="Kontaktoplysninger">
    <w:name w:val="Kontaktoplysninger"/>
    <w:basedOn w:val="Normal"/>
    <w:uiPriority w:val="1"/>
    <w:qFormat/>
    <w:rsid w:val="0091436B"/>
    <w:pPr>
      <w:spacing w:after="0"/>
    </w:pPr>
  </w:style>
  <w:style w:type="character" w:styleId="Pladsholdertekst">
    <w:name w:val="Placeholder Text"/>
    <w:basedOn w:val="Standardskrifttypeiafsnit"/>
    <w:uiPriority w:val="99"/>
    <w:semiHidden/>
    <w:rsid w:val="003910A5"/>
    <w:rPr>
      <w:color w:val="808080"/>
    </w:rPr>
  </w:style>
  <w:style w:type="paragraph" w:styleId="Titel">
    <w:name w:val="Title"/>
    <w:basedOn w:val="Overskrift1"/>
    <w:next w:val="Normal"/>
    <w:link w:val="TitelTegn"/>
    <w:uiPriority w:val="10"/>
    <w:rsid w:val="003910A5"/>
    <w:rPr>
      <w:color w:val="000000" w:themeColor="text1"/>
    </w:rPr>
  </w:style>
  <w:style w:type="character" w:customStyle="1" w:styleId="TitelTegn">
    <w:name w:val="Titel Tegn"/>
    <w:basedOn w:val="Standardskrifttypeiafsnit"/>
    <w:link w:val="Titel"/>
    <w:uiPriority w:val="10"/>
    <w:rsid w:val="003910A5"/>
    <w:rPr>
      <w:rFonts w:asciiTheme="majorHAnsi" w:eastAsiaTheme="majorEastAsia" w:hAnsiTheme="majorHAnsi" w:cstheme="majorBidi"/>
      <w:caps/>
      <w:color w:val="000000" w:themeColor="text1"/>
      <w:kern w:val="20"/>
      <w:sz w:val="20"/>
      <w:szCs w:val="20"/>
      <w:lang w:eastAsia="ja-JP"/>
    </w:rPr>
  </w:style>
  <w:style w:type="character" w:customStyle="1" w:styleId="Overskrift2Tegn">
    <w:name w:val="Overskrift 2 Tegn"/>
    <w:basedOn w:val="Standardskrifttypeiafsnit"/>
    <w:link w:val="Overskrift2"/>
    <w:uiPriority w:val="9"/>
    <w:rsid w:val="003910A5"/>
    <w:rPr>
      <w:rFonts w:asciiTheme="majorHAnsi" w:eastAsiaTheme="majorEastAsia" w:hAnsiTheme="majorHAnsi" w:cstheme="majorBidi"/>
      <w:color w:val="2E74B5" w:themeColor="accent1" w:themeShade="BF"/>
      <w:kern w:val="20"/>
      <w:sz w:val="26"/>
      <w:szCs w:val="26"/>
      <w:lang w:eastAsia="ja-JP"/>
    </w:rPr>
  </w:style>
  <w:style w:type="paragraph" w:styleId="Markeringsbobletekst">
    <w:name w:val="Balloon Text"/>
    <w:basedOn w:val="Normal"/>
    <w:link w:val="MarkeringsbobletekstTegn"/>
    <w:uiPriority w:val="99"/>
    <w:semiHidden/>
    <w:unhideWhenUsed/>
    <w:rsid w:val="00DB05C9"/>
    <w:pPr>
      <w:spacing w:after="0"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DB05C9"/>
    <w:rPr>
      <w:rFonts w:ascii="Segoe UI" w:hAnsi="Segoe UI" w:cs="Segoe UI"/>
      <w:color w:val="595959" w:themeColor="text1" w:themeTint="A6"/>
      <w:kern w:val="20"/>
      <w:sz w:val="18"/>
      <w:szCs w:val="18"/>
      <w:lang w:eastAsia="ja-JP"/>
    </w:rPr>
  </w:style>
  <w:style w:type="paragraph" w:styleId="Ingenafstand">
    <w:name w:val="No Spacing"/>
    <w:aliases w:val="Datoen"/>
    <w:uiPriority w:val="1"/>
    <w:qFormat/>
    <w:rsid w:val="0091436B"/>
    <w:pPr>
      <w:spacing w:after="0" w:line="240" w:lineRule="auto"/>
      <w:jc w:val="center"/>
    </w:pPr>
    <w:rPr>
      <w:rFonts w:ascii="Lato Light" w:hAnsi="Lato Light"/>
      <w:color w:val="000000" w:themeColor="text1"/>
      <w:kern w:val="20"/>
      <w:sz w:val="16"/>
      <w:szCs w:val="20"/>
      <w:lang w:eastAsia="ja-JP"/>
    </w:rPr>
  </w:style>
  <w:style w:type="paragraph" w:customStyle="1" w:styleId="Navn">
    <w:name w:val="Navn"/>
    <w:basedOn w:val="Normal"/>
    <w:next w:val="Ingenafstand"/>
    <w:link w:val="NavnTegn"/>
    <w:qFormat/>
    <w:rsid w:val="0091436B"/>
    <w:pPr>
      <w:spacing w:after="0"/>
    </w:pPr>
    <w:rPr>
      <w:lang w:bidi="da-DK"/>
    </w:rPr>
  </w:style>
  <w:style w:type="character" w:customStyle="1" w:styleId="NavnTegn">
    <w:name w:val="Navn Tegn"/>
    <w:basedOn w:val="Standardskrifttypeiafsnit"/>
    <w:link w:val="Navn"/>
    <w:rsid w:val="0091436B"/>
    <w:rPr>
      <w:rFonts w:ascii="Lato Light" w:hAnsi="Lato Light"/>
      <w:color w:val="000000" w:themeColor="text1"/>
      <w:kern w:val="20"/>
      <w:sz w:val="18"/>
      <w:szCs w:val="20"/>
      <w:lang w:eastAsia="ja-JP" w:bidi="da-DK"/>
    </w:rPr>
  </w:style>
  <w:style w:type="character" w:styleId="Hyperlink">
    <w:name w:val="Hyperlink"/>
    <w:basedOn w:val="Standardskrifttypeiafsnit"/>
    <w:uiPriority w:val="99"/>
    <w:unhideWhenUsed/>
    <w:rsid w:val="00133456"/>
    <w:rPr>
      <w:color w:val="0563C1" w:themeColor="hyperlink"/>
      <w:u w:val="single"/>
    </w:rPr>
  </w:style>
  <w:style w:type="character" w:styleId="Ulstomtale">
    <w:name w:val="Unresolved Mention"/>
    <w:basedOn w:val="Standardskrifttypeiafsnit"/>
    <w:uiPriority w:val="99"/>
    <w:semiHidden/>
    <w:unhideWhenUsed/>
    <w:rsid w:val="00133456"/>
    <w:rPr>
      <w:color w:val="605E5C"/>
      <w:shd w:val="clear" w:color="auto" w:fill="E1DFDD"/>
    </w:rPr>
  </w:style>
  <w:style w:type="paragraph" w:styleId="Listeafsnit">
    <w:name w:val="List Paragraph"/>
    <w:basedOn w:val="Normal"/>
    <w:uiPriority w:val="34"/>
    <w:qFormat/>
    <w:rsid w:val="000415CB"/>
    <w:pPr>
      <w:ind w:left="720"/>
      <w:contextualSpacing/>
    </w:pPr>
  </w:style>
  <w:style w:type="table" w:styleId="Tabel-Gitter">
    <w:name w:val="Table Grid"/>
    <w:basedOn w:val="Tabel-Normal"/>
    <w:uiPriority w:val="39"/>
    <w:rsid w:val="00226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rsid w:val="00F74081"/>
    <w:rPr>
      <w:rFonts w:asciiTheme="majorHAnsi" w:eastAsiaTheme="majorEastAsia" w:hAnsiTheme="majorHAnsi" w:cstheme="majorBidi"/>
      <w:color w:val="1F4D78" w:themeColor="accent1" w:themeShade="7F"/>
      <w:sz w:val="24"/>
      <w:szCs w:val="24"/>
    </w:rPr>
  </w:style>
  <w:style w:type="character" w:customStyle="1" w:styleId="A7">
    <w:name w:val="A7"/>
    <w:uiPriority w:val="99"/>
    <w:rsid w:val="00F74081"/>
    <w:rPr>
      <w:rFonts w:cs="Mari Book"/>
      <w:color w:val="000000"/>
      <w:sz w:val="36"/>
      <w:szCs w:val="36"/>
    </w:rPr>
  </w:style>
  <w:style w:type="paragraph" w:customStyle="1" w:styleId="Default">
    <w:name w:val="Default"/>
    <w:rsid w:val="00F74081"/>
    <w:pPr>
      <w:autoSpaceDE w:val="0"/>
      <w:autoSpaceDN w:val="0"/>
      <w:adjustRightInd w:val="0"/>
      <w:spacing w:after="0" w:line="240" w:lineRule="auto"/>
    </w:pPr>
    <w:rPr>
      <w:rFonts w:ascii="Mari Book" w:hAnsi="Mari Book" w:cs="Mari Book"/>
      <w:color w:val="000000"/>
      <w:sz w:val="24"/>
      <w:szCs w:val="24"/>
    </w:rPr>
  </w:style>
  <w:style w:type="paragraph" w:customStyle="1" w:styleId="Pa0">
    <w:name w:val="Pa0"/>
    <w:basedOn w:val="Default"/>
    <w:next w:val="Default"/>
    <w:uiPriority w:val="99"/>
    <w:rsid w:val="00F74081"/>
    <w:pPr>
      <w:spacing w:line="241" w:lineRule="atLeast"/>
    </w:pPr>
    <w:rPr>
      <w:rFonts w:cstheme="minorBidi"/>
      <w:color w:val="auto"/>
    </w:rPr>
  </w:style>
  <w:style w:type="character" w:customStyle="1" w:styleId="A9">
    <w:name w:val="A9"/>
    <w:uiPriority w:val="99"/>
    <w:rsid w:val="00F74081"/>
    <w:rPr>
      <w:rFonts w:cs="Mari Book"/>
      <w:color w:val="000000"/>
      <w:sz w:val="37"/>
      <w:szCs w:val="37"/>
    </w:rPr>
  </w:style>
  <w:style w:type="character" w:customStyle="1" w:styleId="A5">
    <w:name w:val="A5"/>
    <w:uiPriority w:val="99"/>
    <w:rsid w:val="00F74081"/>
    <w:rPr>
      <w:rFonts w:cs="Mari Book"/>
      <w:b/>
      <w:bCs/>
      <w:color w:val="000000"/>
      <w:sz w:val="22"/>
      <w:szCs w:val="22"/>
    </w:rPr>
  </w:style>
  <w:style w:type="paragraph" w:customStyle="1" w:styleId="DocumentHeading">
    <w:name w:val="Document Heading"/>
    <w:basedOn w:val="Normal"/>
    <w:uiPriority w:val="6"/>
    <w:semiHidden/>
    <w:rsid w:val="009742A1"/>
    <w:pPr>
      <w:spacing w:after="0" w:line="288" w:lineRule="auto"/>
      <w:contextualSpacing/>
    </w:pPr>
    <w:rPr>
      <w:rFonts w:ascii="HelveticaNeueLT Std" w:hAnsi="HelveticaNeueLT Std"/>
      <w:b/>
      <w:color w:val="FFC000" w:themeColor="accent4"/>
      <w:sz w:val="20"/>
      <w:szCs w:val="20"/>
    </w:rPr>
  </w:style>
  <w:style w:type="paragraph" w:customStyle="1" w:styleId="paragraph">
    <w:name w:val="paragraph"/>
    <w:basedOn w:val="Normal"/>
    <w:rsid w:val="00A93FA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A93FA0"/>
  </w:style>
  <w:style w:type="character" w:customStyle="1" w:styleId="eop">
    <w:name w:val="eop"/>
    <w:basedOn w:val="Standardskrifttypeiafsnit"/>
    <w:rsid w:val="00A93FA0"/>
  </w:style>
  <w:style w:type="character" w:customStyle="1" w:styleId="spellingerror">
    <w:name w:val="spellingerror"/>
    <w:basedOn w:val="Standardskrifttypeiafsnit"/>
    <w:rsid w:val="00A93FA0"/>
  </w:style>
  <w:style w:type="character" w:customStyle="1" w:styleId="contextualspellingandgrammarerror">
    <w:name w:val="contextualspellingandgrammarerror"/>
    <w:basedOn w:val="Standardskrifttypeiafsnit"/>
    <w:rsid w:val="00A93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458931">
      <w:bodyDiv w:val="1"/>
      <w:marLeft w:val="0"/>
      <w:marRight w:val="0"/>
      <w:marTop w:val="0"/>
      <w:marBottom w:val="0"/>
      <w:divBdr>
        <w:top w:val="none" w:sz="0" w:space="0" w:color="auto"/>
        <w:left w:val="none" w:sz="0" w:space="0" w:color="auto"/>
        <w:bottom w:val="none" w:sz="0" w:space="0" w:color="auto"/>
        <w:right w:val="none" w:sz="0" w:space="0" w:color="auto"/>
      </w:divBdr>
    </w:div>
    <w:div w:id="115391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dclw\OneDrive%20-%20VUC\templates%20logo\Brevpapir_farve_Headline.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3840E7C8ED31546BA8BC633F7E513DC" ma:contentTypeVersion="14" ma:contentTypeDescription="Opret et nyt dokument." ma:contentTypeScope="" ma:versionID="2fb86adcd0d26a4bc0782a35a1a32713">
  <xsd:schema xmlns:xsd="http://www.w3.org/2001/XMLSchema" xmlns:xs="http://www.w3.org/2001/XMLSchema" xmlns:p="http://schemas.microsoft.com/office/2006/metadata/properties" xmlns:ns3="cb0ab4f0-fb31-4d2f-8c18-8a0c82ecaae9" xmlns:ns4="8cc9c4c2-a8dd-4a52-a178-8bbb01b5b2ae" targetNamespace="http://schemas.microsoft.com/office/2006/metadata/properties" ma:root="true" ma:fieldsID="cf08693525f5127e0e6f65f3884cf5a4" ns3:_="" ns4:_="">
    <xsd:import namespace="cb0ab4f0-fb31-4d2f-8c18-8a0c82ecaae9"/>
    <xsd:import namespace="8cc9c4c2-a8dd-4a52-a178-8bbb01b5b2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ab4f0-fb31-4d2f-8c18-8a0c82eca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c9c4c2-a8dd-4a52-a178-8bbb01b5b2ae"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element name="SharingHintHash" ma:index="15"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076E7-FFD3-4DC6-8393-6A3DFA57BE9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b0ab4f0-fb31-4d2f-8c18-8a0c82ecaae9"/>
    <ds:schemaRef ds:uri="8cc9c4c2-a8dd-4a52-a178-8bbb01b5b2ae"/>
    <ds:schemaRef ds:uri="http://www.w3.org/XML/1998/namespace"/>
    <ds:schemaRef ds:uri="http://purl.org/dc/dcmitype/"/>
  </ds:schemaRefs>
</ds:datastoreItem>
</file>

<file path=customXml/itemProps2.xml><?xml version="1.0" encoding="utf-8"?>
<ds:datastoreItem xmlns:ds="http://schemas.openxmlformats.org/officeDocument/2006/customXml" ds:itemID="{06688168-7E21-4EE5-B9DC-C7361F1DE79C}">
  <ds:schemaRefs>
    <ds:schemaRef ds:uri="http://schemas.microsoft.com/sharepoint/v3/contenttype/forms"/>
  </ds:schemaRefs>
</ds:datastoreItem>
</file>

<file path=customXml/itemProps3.xml><?xml version="1.0" encoding="utf-8"?>
<ds:datastoreItem xmlns:ds="http://schemas.openxmlformats.org/officeDocument/2006/customXml" ds:itemID="{F91BEC65-8BD0-4CE3-AA07-2BC147E4A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ab4f0-fb31-4d2f-8c18-8a0c82ecaae9"/>
    <ds:schemaRef ds:uri="8cc9c4c2-a8dd-4a52-a178-8bbb01b5b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0F8778-2024-4AA2-B309-A4100D917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Brevpapir_farve_Headline.dotx</Template>
  <TotalTime>0</TotalTime>
  <Pages>5</Pages>
  <Words>1040</Words>
  <Characters>6346</Characters>
  <Application>Microsoft Office Word</Application>
  <DocSecurity>4</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Kathrine Kofoed (KOF | UDC)</cp:lastModifiedBy>
  <cp:revision>2</cp:revision>
  <cp:lastPrinted>2022-09-12T14:55:00Z</cp:lastPrinted>
  <dcterms:created xsi:type="dcterms:W3CDTF">2022-09-14T11:28:00Z</dcterms:created>
  <dcterms:modified xsi:type="dcterms:W3CDTF">2022-09-14T11:28:00Z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0x010100E3840E7C8ED31546BA8BC633F7E513DC</vt:lpwstr>
  </property>
</Properties>
</file>